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31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front and back cover of booklet"/>
      </w:tblPr>
      <w:tblGrid>
        <w:gridCol w:w="6317"/>
        <w:gridCol w:w="158"/>
        <w:gridCol w:w="724"/>
        <w:gridCol w:w="80"/>
        <w:gridCol w:w="434"/>
        <w:gridCol w:w="116"/>
        <w:gridCol w:w="2088"/>
        <w:gridCol w:w="1782"/>
        <w:gridCol w:w="2790"/>
      </w:tblGrid>
      <w:tr w:rsidR="00A67DA8" w:rsidRPr="00E236A0" w14:paraId="2C5316B6" w14:textId="77777777" w:rsidTr="00D418C5">
        <w:trPr>
          <w:trHeight w:hRule="exact" w:val="2700"/>
          <w:jc w:val="center"/>
        </w:trPr>
        <w:tc>
          <w:tcPr>
            <w:tcW w:w="6476" w:type="dxa"/>
            <w:gridSpan w:val="2"/>
            <w:vMerge w:val="restart"/>
          </w:tcPr>
          <w:p w14:paraId="6B5D2CF0" w14:textId="186C70CF" w:rsidR="00A67DA8" w:rsidRPr="007656D7" w:rsidRDefault="007656D7" w:rsidP="00A67DA8">
            <w:pPr>
              <w:pStyle w:val="Heading1"/>
              <w:rPr>
                <w:rFonts w:ascii="GHEA Grapalat" w:hAnsi="GHEA Grapalat"/>
              </w:rPr>
            </w:pPr>
            <w:r w:rsidRPr="007656D7">
              <w:rPr>
                <w:rFonts w:ascii="GHEA Grapalat" w:hAnsi="GHEA Grapalat"/>
                <w:lang w:val="hy-AM"/>
              </w:rPr>
              <w:t>հակիրճ բնութագիր</w:t>
            </w:r>
          </w:p>
          <w:p w14:paraId="76A2FBD1" w14:textId="031667AD" w:rsidR="00A67DA8" w:rsidRPr="007656D7" w:rsidRDefault="007656D7" w:rsidP="007656D7">
            <w:pPr>
              <w:rPr>
                <w:rFonts w:ascii="GHEA Grapalat" w:hAnsi="GHEA Grapalat"/>
                <w:lang w:val="hy-AM"/>
              </w:rPr>
            </w:pPr>
            <w:r w:rsidRPr="007656D7">
              <w:rPr>
                <w:rFonts w:ascii="GHEA Grapalat" w:hAnsi="GHEA Grapalat"/>
                <w:lang w:val="hy-AM"/>
              </w:rPr>
              <w:t>ՀՀ էկոնոմիկայի նախարարություն</w:t>
            </w:r>
            <w:r w:rsidR="006C480F">
              <w:rPr>
                <w:rFonts w:ascii="GHEA Grapalat" w:hAnsi="GHEA Grapalat"/>
                <w:lang w:val="hy-AM"/>
              </w:rPr>
              <w:t>ը</w:t>
            </w:r>
            <w:r w:rsidRPr="007656D7">
              <w:rPr>
                <w:rFonts w:ascii="GHEA Grapalat" w:hAnsi="GHEA Grapalat"/>
                <w:lang w:val="hy-AM"/>
              </w:rPr>
              <w:t xml:space="preserve"> նպատակադրվել է ապահովել Հ</w:t>
            </w:r>
            <w:r w:rsidR="00E456FF">
              <w:rPr>
                <w:rFonts w:ascii="GHEA Grapalat" w:hAnsi="GHEA Grapalat"/>
                <w:lang w:val="hy-AM"/>
              </w:rPr>
              <w:t xml:space="preserve">այաստանի </w:t>
            </w:r>
            <w:r w:rsidRPr="007656D7">
              <w:rPr>
                <w:rFonts w:ascii="GHEA Grapalat" w:hAnsi="GHEA Grapalat"/>
                <w:lang w:val="hy-AM"/>
              </w:rPr>
              <w:t>Հ</w:t>
            </w:r>
            <w:r w:rsidR="00E456FF">
              <w:rPr>
                <w:rFonts w:ascii="GHEA Grapalat" w:hAnsi="GHEA Grapalat"/>
                <w:lang w:val="hy-AM"/>
              </w:rPr>
              <w:t>անրապետություն</w:t>
            </w:r>
            <w:r w:rsidRPr="007656D7">
              <w:rPr>
                <w:rFonts w:ascii="GHEA Grapalat" w:hAnsi="GHEA Grapalat"/>
                <w:lang w:val="hy-AM"/>
              </w:rPr>
              <w:t xml:space="preserve">ում փաստահենք տնտեսական քաղաքականության իրականացման հիմքերը: </w:t>
            </w:r>
          </w:p>
          <w:p w14:paraId="15C25ECE" w14:textId="77777777" w:rsidR="00E456FF" w:rsidRDefault="007656D7" w:rsidP="00857AE7">
            <w:pPr>
              <w:rPr>
                <w:rFonts w:ascii="GHEA Grapalat" w:hAnsi="GHEA Grapalat"/>
                <w:lang w:val="hy-AM"/>
              </w:rPr>
            </w:pPr>
            <w:r w:rsidRPr="007656D7">
              <w:rPr>
                <w:rFonts w:ascii="GHEA Grapalat" w:hAnsi="GHEA Grapalat"/>
                <w:lang w:val="hy-AM"/>
              </w:rPr>
              <w:t xml:space="preserve">Փաստահենք քաղաքականության առանցքը որակյալ վերլուծությունների </w:t>
            </w:r>
            <w:r w:rsidR="00857AE7">
              <w:rPr>
                <w:rFonts w:ascii="GHEA Grapalat" w:hAnsi="GHEA Grapalat"/>
                <w:lang w:val="hy-AM"/>
              </w:rPr>
              <w:t>իրականացումն է</w:t>
            </w:r>
            <w:r w:rsidRPr="007656D7">
              <w:rPr>
                <w:rFonts w:ascii="GHEA Grapalat" w:hAnsi="GHEA Grapalat"/>
                <w:lang w:val="hy-AM"/>
              </w:rPr>
              <w:t xml:space="preserve">: </w:t>
            </w:r>
          </w:p>
          <w:p w14:paraId="42ED5B58" w14:textId="77777777" w:rsidR="00C97094" w:rsidRDefault="00E456FF" w:rsidP="00E456FF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Վերլուծական կենտրոնի </w:t>
            </w:r>
            <w:r w:rsidR="00C97094">
              <w:rPr>
                <w:rFonts w:ascii="GHEA Grapalat" w:hAnsi="GHEA Grapalat"/>
                <w:b/>
                <w:bCs/>
                <w:lang w:val="hy-AM"/>
              </w:rPr>
              <w:t xml:space="preserve">նպատակն է </w:t>
            </w:r>
            <w:r w:rsidR="00C97094" w:rsidRPr="007656D7">
              <w:rPr>
                <w:rFonts w:ascii="GHEA Grapalat" w:hAnsi="GHEA Grapalat"/>
                <w:b/>
                <w:bCs/>
                <w:lang w:val="hy-AM"/>
              </w:rPr>
              <w:t xml:space="preserve">գործարկել և կայացնել </w:t>
            </w:r>
            <w:r w:rsidR="00C97094">
              <w:rPr>
                <w:rFonts w:ascii="GHEA Grapalat" w:hAnsi="GHEA Grapalat"/>
                <w:b/>
                <w:bCs/>
                <w:lang w:val="hy-AM"/>
              </w:rPr>
              <w:t>այդ մեխանիզմը</w:t>
            </w:r>
            <w:r w:rsidR="00C97094" w:rsidRPr="007656D7">
              <w:rPr>
                <w:rFonts w:ascii="GHEA Grapalat" w:hAnsi="GHEA Grapalat"/>
                <w:b/>
                <w:bCs/>
                <w:lang w:val="hy-AM"/>
              </w:rPr>
              <w:t>:</w:t>
            </w:r>
            <w:r w:rsidR="00C97094">
              <w:rPr>
                <w:rFonts w:ascii="GHEA Grapalat" w:hAnsi="GHEA Grapalat"/>
                <w:b/>
                <w:bCs/>
                <w:lang w:val="hy-AM"/>
              </w:rPr>
              <w:t xml:space="preserve">  </w:t>
            </w:r>
          </w:p>
          <w:p w14:paraId="53EDA38A" w14:textId="39D7C550" w:rsidR="00AB4105" w:rsidRPr="007656D7" w:rsidRDefault="00C97094" w:rsidP="00AB410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Կենտրոնի </w:t>
            </w:r>
            <w:r w:rsidR="00E456FF">
              <w:rPr>
                <w:rFonts w:ascii="GHEA Grapalat" w:hAnsi="GHEA Grapalat"/>
                <w:b/>
                <w:bCs/>
                <w:lang w:val="hy-AM"/>
              </w:rPr>
              <w:t>տնօրեն</w:t>
            </w:r>
            <w:r>
              <w:rPr>
                <w:rFonts w:ascii="GHEA Grapalat" w:hAnsi="GHEA Grapalat"/>
                <w:b/>
                <w:bCs/>
                <w:lang w:val="hy-AM"/>
              </w:rPr>
              <w:t>ը</w:t>
            </w:r>
            <w:r w:rsidR="00E456FF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lang w:val="hy-AM"/>
              </w:rPr>
              <w:t>պետք է</w:t>
            </w:r>
            <w:r w:rsidR="00E456FF">
              <w:rPr>
                <w:rFonts w:ascii="GHEA Grapalat" w:hAnsi="GHEA Grapalat"/>
                <w:b/>
                <w:bCs/>
                <w:lang w:val="hy-AM"/>
              </w:rPr>
              <w:t xml:space="preserve"> առաջնորդ</w:t>
            </w:r>
            <w:r>
              <w:rPr>
                <w:rFonts w:ascii="GHEA Grapalat" w:hAnsi="GHEA Grapalat"/>
                <w:b/>
                <w:bCs/>
                <w:lang w:val="hy-AM"/>
              </w:rPr>
              <w:t>ի</w:t>
            </w:r>
            <w:r w:rsidR="00E456FF">
              <w:rPr>
                <w:rFonts w:ascii="GHEA Grapalat" w:hAnsi="GHEA Grapalat"/>
                <w:b/>
                <w:bCs/>
                <w:lang w:val="hy-AM"/>
              </w:rPr>
              <w:t xml:space="preserve"> իր թիմին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՝ հասնելու նախանշված նպատակին։ </w:t>
            </w:r>
          </w:p>
        </w:tc>
        <w:tc>
          <w:tcPr>
            <w:tcW w:w="804" w:type="dxa"/>
            <w:gridSpan w:val="2"/>
          </w:tcPr>
          <w:p w14:paraId="5EA7D201" w14:textId="305DBD9C" w:rsidR="00A67DA8" w:rsidRPr="007656D7" w:rsidRDefault="00A67DA8" w:rsidP="00A67DA8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550" w:type="dxa"/>
            <w:gridSpan w:val="2"/>
          </w:tcPr>
          <w:p w14:paraId="67304747" w14:textId="77777777" w:rsidR="00A67DA8" w:rsidRPr="007656D7" w:rsidRDefault="00A67DA8" w:rsidP="00A67DA8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gridSpan w:val="2"/>
            <w:vAlign w:val="center"/>
          </w:tcPr>
          <w:p w14:paraId="422B639B" w14:textId="3CF78EA9" w:rsidR="00A67DA8" w:rsidRPr="007656D7" w:rsidRDefault="007656D7" w:rsidP="007656D7">
            <w:pPr>
              <w:pStyle w:val="Title"/>
              <w:rPr>
                <w:rFonts w:ascii="GHEA Grapalat" w:hAnsi="GHEA Grapalat"/>
                <w:sz w:val="36"/>
                <w:szCs w:val="44"/>
                <w:lang w:val="hy-AM"/>
              </w:rPr>
            </w:pPr>
            <w:r w:rsidRPr="006C480F">
              <w:rPr>
                <w:rFonts w:ascii="GHEA Grapalat" w:hAnsi="GHEA Grapalat" w:cs="Sylfaen"/>
                <w:sz w:val="36"/>
                <w:szCs w:val="44"/>
                <w:lang w:val="hy-AM"/>
              </w:rPr>
              <w:t>ՎԵՐԼՈՒԾԱԿԱՆ</w:t>
            </w:r>
            <w:r w:rsidRPr="006C480F">
              <w:rPr>
                <w:rFonts w:ascii="GHEA Grapalat" w:hAnsi="GHEA Grapalat"/>
                <w:sz w:val="36"/>
                <w:szCs w:val="44"/>
                <w:lang w:val="hy-AM"/>
              </w:rPr>
              <w:t xml:space="preserve"> </w:t>
            </w:r>
            <w:r w:rsidRPr="006C480F">
              <w:rPr>
                <w:rFonts w:ascii="GHEA Grapalat" w:hAnsi="GHEA Grapalat" w:cs="Sylfaen"/>
                <w:sz w:val="36"/>
                <w:szCs w:val="44"/>
                <w:lang w:val="hy-AM"/>
              </w:rPr>
              <w:t>ԿԵՆՏՐՈՆԻ</w:t>
            </w:r>
            <w:r w:rsidRPr="006C480F">
              <w:rPr>
                <w:rFonts w:ascii="GHEA Grapalat" w:hAnsi="GHEA Grapalat"/>
                <w:sz w:val="36"/>
                <w:szCs w:val="44"/>
                <w:lang w:val="hy-AM"/>
              </w:rPr>
              <w:t xml:space="preserve"> </w:t>
            </w:r>
            <w:r w:rsidRPr="006C480F">
              <w:rPr>
                <w:rFonts w:ascii="GHEA Grapalat" w:hAnsi="GHEA Grapalat" w:cs="Sylfaen"/>
                <w:sz w:val="36"/>
                <w:szCs w:val="44"/>
                <w:lang w:val="hy-AM"/>
              </w:rPr>
              <w:t xml:space="preserve">ՏՆՕՐԵՆԻ </w:t>
            </w:r>
            <w:r w:rsidRPr="007656D7">
              <w:rPr>
                <w:rFonts w:ascii="GHEA Grapalat" w:hAnsi="GHEA Grapalat" w:cs="Sylfaen"/>
                <w:sz w:val="36"/>
                <w:szCs w:val="44"/>
                <w:lang w:val="hy-AM"/>
              </w:rPr>
              <w:t>ՄՐՑՈՒՅԹԻ ՀՐԱՎԵՐ</w:t>
            </w:r>
          </w:p>
        </w:tc>
        <w:tc>
          <w:tcPr>
            <w:tcW w:w="2790" w:type="dxa"/>
            <w:vAlign w:val="center"/>
          </w:tcPr>
          <w:p w14:paraId="159911F8" w14:textId="77777777" w:rsidR="00A67DA8" w:rsidRPr="006C480F" w:rsidRDefault="00A67DA8" w:rsidP="007656D7">
            <w:pPr>
              <w:pStyle w:val="Title"/>
              <w:rPr>
                <w:rFonts w:ascii="GHEA Grapalat" w:hAnsi="GHEA Grapalat"/>
                <w:sz w:val="36"/>
                <w:szCs w:val="44"/>
                <w:lang w:val="hy-AM"/>
              </w:rPr>
            </w:pPr>
          </w:p>
        </w:tc>
      </w:tr>
      <w:tr w:rsidR="00A67DA8" w:rsidRPr="00E236A0" w14:paraId="73F80CC0" w14:textId="77777777" w:rsidTr="00D418C5">
        <w:trPr>
          <w:trHeight w:val="754"/>
          <w:jc w:val="center"/>
        </w:trPr>
        <w:tc>
          <w:tcPr>
            <w:tcW w:w="6476" w:type="dxa"/>
            <w:gridSpan w:val="2"/>
            <w:vMerge/>
          </w:tcPr>
          <w:p w14:paraId="0A9AFFC4" w14:textId="77777777" w:rsidR="00A67DA8" w:rsidRPr="006C480F" w:rsidRDefault="00A67DA8" w:rsidP="00A67DA8">
            <w:pPr>
              <w:rPr>
                <w:rFonts w:ascii="GHEA Grapalat" w:hAnsi="GHEA Grapalat"/>
                <w:color w:val="E2DFCC" w:themeColor="background2"/>
                <w:lang w:val="hy-AM"/>
              </w:rPr>
            </w:pPr>
          </w:p>
        </w:tc>
        <w:tc>
          <w:tcPr>
            <w:tcW w:w="804" w:type="dxa"/>
            <w:gridSpan w:val="2"/>
            <w:vMerge w:val="restart"/>
          </w:tcPr>
          <w:p w14:paraId="7752A5CB" w14:textId="3469DD4E" w:rsidR="00A67DA8" w:rsidRPr="006C480F" w:rsidRDefault="00A67DA8" w:rsidP="00A67DA8">
            <w:pPr>
              <w:pStyle w:val="NoSpacing"/>
              <w:rPr>
                <w:rFonts w:ascii="GHEA Grapalat" w:hAnsi="GHEA Grapalat"/>
                <w:lang w:val="hy-AM"/>
              </w:rPr>
            </w:pPr>
          </w:p>
        </w:tc>
        <w:tc>
          <w:tcPr>
            <w:tcW w:w="550" w:type="dxa"/>
            <w:gridSpan w:val="2"/>
            <w:vMerge w:val="restart"/>
          </w:tcPr>
          <w:p w14:paraId="38AF414D" w14:textId="77777777" w:rsidR="00A67DA8" w:rsidRPr="006C480F" w:rsidRDefault="00A67DA8" w:rsidP="00A67DA8">
            <w:pPr>
              <w:pStyle w:val="NoSpacing"/>
              <w:rPr>
                <w:rFonts w:ascii="GHEA Grapalat" w:hAnsi="GHEA Grapalat"/>
                <w:lang w:val="hy-AM"/>
              </w:rPr>
            </w:pPr>
          </w:p>
        </w:tc>
        <w:tc>
          <w:tcPr>
            <w:tcW w:w="6660" w:type="dxa"/>
            <w:gridSpan w:val="3"/>
            <w:vMerge w:val="restart"/>
            <w:vAlign w:val="center"/>
          </w:tcPr>
          <w:p w14:paraId="3668F7D2" w14:textId="77777777" w:rsidR="00A67DA8" w:rsidRPr="006C480F" w:rsidRDefault="00A67DA8" w:rsidP="007656D7">
            <w:pPr>
              <w:pStyle w:val="Subtitle"/>
              <w:rPr>
                <w:rFonts w:ascii="GHEA Grapalat" w:hAnsi="GHEA Grapalat"/>
                <w:sz w:val="36"/>
                <w:szCs w:val="44"/>
                <w:lang w:val="hy-AM"/>
              </w:rPr>
            </w:pPr>
            <w:bookmarkStart w:id="0" w:name="_GoBack"/>
            <w:bookmarkEnd w:id="0"/>
          </w:p>
        </w:tc>
      </w:tr>
      <w:tr w:rsidR="00A67DA8" w:rsidRPr="00E236A0" w14:paraId="18CB2924" w14:textId="77777777" w:rsidTr="00D418C5">
        <w:trPr>
          <w:trHeight w:val="3780"/>
          <w:jc w:val="center"/>
        </w:trPr>
        <w:tc>
          <w:tcPr>
            <w:tcW w:w="6476" w:type="dxa"/>
            <w:gridSpan w:val="2"/>
            <w:vMerge w:val="restart"/>
          </w:tcPr>
          <w:p w14:paraId="0E0E1D4F" w14:textId="62413787" w:rsidR="00A67DA8" w:rsidRPr="006C480F" w:rsidRDefault="007656D7" w:rsidP="00A67DA8">
            <w:pPr>
              <w:pStyle w:val="Heading1"/>
              <w:rPr>
                <w:rStyle w:val="Heading1Char"/>
                <w:rFonts w:ascii="GHEA Grapalat" w:hAnsi="GHEA Grapalat"/>
                <w:b/>
                <w:caps/>
                <w:shd w:val="clear" w:color="auto" w:fill="auto"/>
                <w:lang w:val="hy-AM"/>
              </w:rPr>
            </w:pPr>
            <w:r w:rsidRPr="007656D7">
              <w:rPr>
                <w:rFonts w:ascii="GHEA Grapalat" w:hAnsi="GHEA Grapalat"/>
                <w:sz w:val="24"/>
                <w:lang w:val="hy-AM"/>
              </w:rPr>
              <w:t>Կոնտակտային տվյալներ</w:t>
            </w:r>
          </w:p>
          <w:p w14:paraId="21D504DA" w14:textId="49709DCC" w:rsidR="007656D7" w:rsidRPr="006C480F" w:rsidRDefault="007656D7" w:rsidP="007656D7">
            <w:pPr>
              <w:pStyle w:val="Heading1"/>
              <w:rPr>
                <w:rFonts w:ascii="GHEA Grapalat" w:hAnsi="GHEA Grapalat"/>
                <w:b w:val="0"/>
                <w:caps w:val="0"/>
                <w:sz w:val="22"/>
                <w:lang w:val="hy-AM"/>
              </w:rPr>
            </w:pPr>
            <w:r w:rsidRPr="006C480F">
              <w:rPr>
                <w:rFonts w:ascii="GHEA Grapalat" w:hAnsi="GHEA Grapalat" w:cs="Sylfaen"/>
                <w:b w:val="0"/>
                <w:caps w:val="0"/>
                <w:sz w:val="22"/>
                <w:lang w:val="hy-AM"/>
              </w:rPr>
              <w:t>Հասցե</w:t>
            </w:r>
            <w:r w:rsidRPr="006C480F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>`</w:t>
            </w:r>
            <w:r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 xml:space="preserve"> </w:t>
            </w:r>
            <w:r w:rsidRPr="006C480F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 xml:space="preserve">0010 </w:t>
            </w:r>
            <w:r w:rsidRPr="006C480F">
              <w:rPr>
                <w:rFonts w:ascii="GHEA Grapalat" w:hAnsi="GHEA Grapalat" w:cs="Sylfaen"/>
                <w:b w:val="0"/>
                <w:caps w:val="0"/>
                <w:sz w:val="22"/>
                <w:lang w:val="hy-AM"/>
              </w:rPr>
              <w:t>ք</w:t>
            </w:r>
            <w:r w:rsidRPr="006C480F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>.</w:t>
            </w:r>
            <w:r w:rsidRPr="006C480F">
              <w:rPr>
                <w:rFonts w:ascii="GHEA Grapalat" w:hAnsi="GHEA Grapalat" w:cs="Sylfaen"/>
                <w:b w:val="0"/>
                <w:caps w:val="0"/>
                <w:sz w:val="22"/>
                <w:lang w:val="hy-AM"/>
              </w:rPr>
              <w:t>Երևան</w:t>
            </w:r>
            <w:r w:rsidRPr="006C480F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 xml:space="preserve">, </w:t>
            </w:r>
            <w:r w:rsidRPr="006C480F">
              <w:rPr>
                <w:rFonts w:ascii="GHEA Grapalat" w:hAnsi="GHEA Grapalat" w:cs="Sylfaen"/>
                <w:b w:val="0"/>
                <w:caps w:val="0"/>
                <w:sz w:val="22"/>
                <w:lang w:val="hy-AM"/>
              </w:rPr>
              <w:t>Մ</w:t>
            </w:r>
            <w:r w:rsidRPr="006C480F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>.</w:t>
            </w:r>
            <w:r w:rsidRPr="006C480F">
              <w:rPr>
                <w:rFonts w:ascii="GHEA Grapalat" w:hAnsi="GHEA Grapalat" w:cs="Sylfaen"/>
                <w:b w:val="0"/>
                <w:caps w:val="0"/>
                <w:sz w:val="22"/>
                <w:lang w:val="hy-AM"/>
              </w:rPr>
              <w:t>Մկրտչյան</w:t>
            </w:r>
            <w:r w:rsidRPr="006C480F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 xml:space="preserve"> 5</w:t>
            </w:r>
          </w:p>
          <w:p w14:paraId="0AEE9270" w14:textId="117A5EF4" w:rsidR="007656D7" w:rsidRPr="007656D7" w:rsidRDefault="007656D7" w:rsidP="007656D7">
            <w:pPr>
              <w:pStyle w:val="Heading1"/>
              <w:rPr>
                <w:rFonts w:ascii="GHEA Grapalat" w:hAnsi="GHEA Grapalat"/>
                <w:b w:val="0"/>
                <w:caps w:val="0"/>
                <w:sz w:val="22"/>
                <w:lang w:val="hy-AM"/>
              </w:rPr>
            </w:pPr>
            <w:r w:rsidRPr="005E3C54">
              <w:rPr>
                <w:rFonts w:ascii="GHEA Grapalat" w:hAnsi="GHEA Grapalat" w:cs="Sylfaen"/>
                <w:b w:val="0"/>
                <w:caps w:val="0"/>
                <w:sz w:val="22"/>
                <w:lang w:val="hy-AM"/>
              </w:rPr>
              <w:t>Էլ հասց</w:t>
            </w:r>
            <w:r w:rsidR="006C480F">
              <w:rPr>
                <w:rFonts w:ascii="GHEA Grapalat" w:hAnsi="GHEA Grapalat" w:cs="Sylfaen"/>
                <w:b w:val="0"/>
                <w:caps w:val="0"/>
                <w:sz w:val="22"/>
                <w:lang w:val="hy-AM"/>
              </w:rPr>
              <w:t>ե</w:t>
            </w:r>
            <w:r w:rsidRPr="005E3C54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 xml:space="preserve">` </w:t>
            </w:r>
            <w:r w:rsidR="005E3C54" w:rsidRPr="005E3C54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>job</w:t>
            </w:r>
            <w:r w:rsidRPr="007656D7">
              <w:rPr>
                <w:rFonts w:ascii="GHEA Grapalat" w:hAnsi="GHEA Grapalat"/>
                <w:b w:val="0"/>
                <w:caps w:val="0"/>
                <w:sz w:val="22"/>
                <w:lang w:val="hy-AM"/>
              </w:rPr>
              <w:t>@mineconomy.am</w:t>
            </w:r>
          </w:p>
          <w:p w14:paraId="47153711" w14:textId="00A20F93" w:rsidR="00A67DA8" w:rsidRPr="00AB4105" w:rsidRDefault="00AB4105" w:rsidP="00A67DA8">
            <w:pPr>
              <w:spacing w:after="0"/>
              <w:rPr>
                <w:rFonts w:ascii="GHEA Grapalat" w:hAnsi="GHEA Grapalat"/>
                <w:b/>
                <w:i/>
                <w:color w:val="auto"/>
                <w:sz w:val="22"/>
                <w:szCs w:val="22"/>
                <w:lang w:val="hy-AM"/>
              </w:rPr>
            </w:pPr>
            <w:r w:rsidRPr="00AB4105">
              <w:rPr>
                <w:rFonts w:ascii="GHEA Grapalat" w:hAnsi="GHEA Grapalat"/>
                <w:b/>
                <w:i/>
                <w:color w:val="auto"/>
                <w:sz w:val="22"/>
                <w:szCs w:val="22"/>
                <w:lang w:val="hy-AM"/>
              </w:rPr>
              <w:t>Հայտերն ընդունվում են մինչև ս․թ․ սեպտեմբերի 15-ը</w:t>
            </w:r>
            <w:r>
              <w:rPr>
                <w:rFonts w:ascii="GHEA Grapalat" w:hAnsi="GHEA Grapalat"/>
                <w:b/>
                <w:i/>
                <w:color w:val="auto"/>
                <w:sz w:val="22"/>
                <w:szCs w:val="22"/>
                <w:lang w:val="hy-AM"/>
              </w:rPr>
              <w:t>։</w:t>
            </w:r>
          </w:p>
        </w:tc>
        <w:tc>
          <w:tcPr>
            <w:tcW w:w="804" w:type="dxa"/>
            <w:gridSpan w:val="2"/>
            <w:vMerge/>
          </w:tcPr>
          <w:p w14:paraId="13EE5268" w14:textId="77777777" w:rsidR="00A67DA8" w:rsidRPr="005E3C54" w:rsidRDefault="00A67DA8" w:rsidP="00A67DA8">
            <w:pPr>
              <w:pStyle w:val="NoSpacing"/>
              <w:rPr>
                <w:rFonts w:ascii="GHEA Grapalat" w:hAnsi="GHEA Grapalat"/>
                <w:lang w:val="hy-AM"/>
              </w:rPr>
            </w:pPr>
          </w:p>
        </w:tc>
        <w:tc>
          <w:tcPr>
            <w:tcW w:w="550" w:type="dxa"/>
            <w:gridSpan w:val="2"/>
            <w:vMerge/>
          </w:tcPr>
          <w:p w14:paraId="38DC2158" w14:textId="77777777" w:rsidR="00A67DA8" w:rsidRPr="005E3C54" w:rsidRDefault="00A67DA8" w:rsidP="00A67DA8">
            <w:pPr>
              <w:pStyle w:val="NoSpacing"/>
              <w:rPr>
                <w:rFonts w:ascii="GHEA Grapalat" w:hAnsi="GHEA Grapalat"/>
                <w:lang w:val="hy-AM"/>
              </w:rPr>
            </w:pPr>
          </w:p>
        </w:tc>
        <w:tc>
          <w:tcPr>
            <w:tcW w:w="6660" w:type="dxa"/>
            <w:gridSpan w:val="3"/>
            <w:vMerge/>
          </w:tcPr>
          <w:p w14:paraId="6FF80455" w14:textId="77777777" w:rsidR="00A67DA8" w:rsidRPr="005E3C54" w:rsidRDefault="00A67DA8" w:rsidP="00A67DA8">
            <w:pPr>
              <w:pStyle w:val="Subtitle"/>
              <w:rPr>
                <w:rFonts w:ascii="GHEA Grapalat" w:hAnsi="GHEA Grapalat"/>
                <w:lang w:val="hy-AM"/>
              </w:rPr>
            </w:pPr>
          </w:p>
        </w:tc>
      </w:tr>
      <w:tr w:rsidR="00A67DA8" w:rsidRPr="007656D7" w14:paraId="3D4395D5" w14:textId="77777777" w:rsidTr="00D418C5">
        <w:trPr>
          <w:trHeight w:val="2016"/>
          <w:jc w:val="center"/>
        </w:trPr>
        <w:tc>
          <w:tcPr>
            <w:tcW w:w="6476" w:type="dxa"/>
            <w:gridSpan w:val="2"/>
            <w:vMerge/>
            <w:tcBorders>
              <w:bottom w:val="nil"/>
            </w:tcBorders>
          </w:tcPr>
          <w:p w14:paraId="44F61216" w14:textId="77777777" w:rsidR="00A67DA8" w:rsidRPr="005E3C54" w:rsidRDefault="00A67DA8" w:rsidP="00A67DA8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04" w:type="dxa"/>
            <w:gridSpan w:val="2"/>
            <w:vMerge/>
            <w:tcBorders>
              <w:bottom w:val="nil"/>
            </w:tcBorders>
          </w:tcPr>
          <w:p w14:paraId="2F209ED3" w14:textId="77777777" w:rsidR="00A67DA8" w:rsidRPr="005E3C54" w:rsidRDefault="00A67DA8" w:rsidP="00A67DA8">
            <w:pPr>
              <w:pStyle w:val="NoSpacing"/>
              <w:rPr>
                <w:rFonts w:ascii="GHEA Grapalat" w:hAnsi="GHEA Grapalat"/>
                <w:lang w:val="hy-AM"/>
              </w:rPr>
            </w:pPr>
          </w:p>
        </w:tc>
        <w:tc>
          <w:tcPr>
            <w:tcW w:w="550" w:type="dxa"/>
            <w:gridSpan w:val="2"/>
            <w:vMerge/>
            <w:tcBorders>
              <w:bottom w:val="nil"/>
            </w:tcBorders>
          </w:tcPr>
          <w:p w14:paraId="1179CD69" w14:textId="77777777" w:rsidR="00A67DA8" w:rsidRPr="005E3C54" w:rsidRDefault="00A67DA8" w:rsidP="00A67DA8">
            <w:pPr>
              <w:pStyle w:val="NoSpacing"/>
              <w:rPr>
                <w:rFonts w:ascii="GHEA Grapalat" w:hAnsi="GHEA Grapalat"/>
                <w:lang w:val="hy-AM"/>
              </w:rPr>
            </w:pPr>
          </w:p>
        </w:tc>
        <w:tc>
          <w:tcPr>
            <w:tcW w:w="6660" w:type="dxa"/>
            <w:gridSpan w:val="3"/>
            <w:tcBorders>
              <w:bottom w:val="nil"/>
            </w:tcBorders>
          </w:tcPr>
          <w:p w14:paraId="5C394AFE" w14:textId="77777777" w:rsidR="007656D7" w:rsidRPr="007656D7" w:rsidRDefault="007656D7" w:rsidP="002E745C">
            <w:pPr>
              <w:pStyle w:val="Organization"/>
              <w:rPr>
                <w:rFonts w:ascii="GHEA Grapalat" w:hAnsi="GHEA Grapalat"/>
                <w:lang w:val="hy-AM"/>
              </w:rPr>
            </w:pPr>
          </w:p>
          <w:p w14:paraId="7ACBADF2" w14:textId="77777777" w:rsidR="007656D7" w:rsidRPr="007656D7" w:rsidRDefault="007656D7" w:rsidP="002E745C">
            <w:pPr>
              <w:pStyle w:val="Organization"/>
              <w:rPr>
                <w:rFonts w:ascii="GHEA Grapalat" w:hAnsi="GHEA Grapalat"/>
                <w:lang w:val="hy-AM"/>
              </w:rPr>
            </w:pPr>
          </w:p>
          <w:p w14:paraId="0C42CA47" w14:textId="1CFEECB5" w:rsidR="007656D7" w:rsidRPr="007656D7" w:rsidRDefault="007656D7" w:rsidP="002E745C">
            <w:pPr>
              <w:pStyle w:val="Organization"/>
              <w:rPr>
                <w:rFonts w:ascii="GHEA Grapalat" w:hAnsi="GHEA Grapalat"/>
                <w:lang w:val="hy-AM"/>
              </w:rPr>
            </w:pPr>
            <w:r w:rsidRPr="007656D7">
              <w:rPr>
                <w:rFonts w:ascii="GHEA Grapalat" w:hAnsi="GHEA Grapalat"/>
                <w:lang w:val="hy-AM"/>
              </w:rPr>
              <w:t xml:space="preserve">ՀՀ էկոնոմիկայի </w:t>
            </w:r>
          </w:p>
          <w:p w14:paraId="4712F4BB" w14:textId="06DB2DB2" w:rsidR="00A67DA8" w:rsidRPr="007656D7" w:rsidRDefault="007656D7" w:rsidP="002E745C">
            <w:pPr>
              <w:pStyle w:val="Organization"/>
              <w:rPr>
                <w:rFonts w:ascii="GHEA Grapalat" w:hAnsi="GHEA Grapalat"/>
              </w:rPr>
            </w:pPr>
            <w:r w:rsidRPr="007656D7">
              <w:rPr>
                <w:rFonts w:ascii="GHEA Grapalat" w:hAnsi="GHEA Grapalat"/>
                <w:lang w:val="hy-AM"/>
              </w:rPr>
              <w:t>նախարարութուն</w:t>
            </w:r>
          </w:p>
        </w:tc>
      </w:tr>
      <w:tr w:rsidR="00BD4B81" w:rsidRPr="007656D7" w14:paraId="18DA3DD6" w14:textId="77777777" w:rsidTr="00D418C5">
        <w:trPr>
          <w:trHeight w:hRule="exact" w:val="810"/>
          <w:jc w:val="center"/>
        </w:trPr>
        <w:tc>
          <w:tcPr>
            <w:tcW w:w="6318" w:type="dxa"/>
            <w:vMerge w:val="restart"/>
          </w:tcPr>
          <w:p w14:paraId="4723E0FC" w14:textId="4B768504" w:rsidR="00BD4B81" w:rsidRPr="007656D7" w:rsidRDefault="007656D7" w:rsidP="00513B19">
            <w:pPr>
              <w:pStyle w:val="TOCHeading"/>
              <w:rPr>
                <w:rFonts w:ascii="GHEA Grapalat" w:hAnsi="GHEA Grapalat"/>
              </w:rPr>
            </w:pPr>
            <w:r w:rsidRPr="007656D7">
              <w:rPr>
                <w:rFonts w:ascii="GHEA Grapalat" w:hAnsi="GHEA Grapalat"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1009FD1D" wp14:editId="1D6F8A5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-6876415</wp:posOffset>
                  </wp:positionV>
                  <wp:extent cx="2754223" cy="623096"/>
                  <wp:effectExtent l="0" t="0" r="8255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223" cy="62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57D" w:rsidRPr="007656D7">
              <w:rPr>
                <w:rFonts w:ascii="GHEA Grapalat" w:hAnsi="GHEA Grapalat"/>
              </w:rPr>
              <w:br w:type="page"/>
            </w:r>
            <w:r>
              <w:rPr>
                <w:rFonts w:ascii="GHEA Grapalat" w:hAnsi="GHEA Grapalat"/>
                <w:b w:val="0"/>
                <w:color w:val="415717"/>
                <w:sz w:val="44"/>
              </w:rPr>
              <w:t>Մրցույթի անցկացման մասին</w:t>
            </w:r>
          </w:p>
          <w:p w14:paraId="4BB6AB3A" w14:textId="07B7B41E" w:rsidR="00BD4B81" w:rsidRPr="009F737B" w:rsidRDefault="00914525" w:rsidP="00E62918">
            <w:pPr>
              <w:pStyle w:val="TOC1"/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</w:pP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Մրցույթ</w:t>
            </w:r>
            <w:r w:rsidR="002229F9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ն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անցկացվելու է 2 փուլով՝ փաստաթղթային</w:t>
            </w:r>
            <w:r w:rsid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ուսումնասիրություն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և հարցազրույց:</w:t>
            </w:r>
          </w:p>
          <w:p w14:paraId="5CAB621A" w14:textId="2E1CDAC8" w:rsidR="00A05253" w:rsidRPr="009F737B" w:rsidRDefault="00A05253" w:rsidP="00A05253">
            <w:pPr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</w:pP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Փաստաթղթային փուլի համար </w:t>
            </w:r>
            <w:r w:rsidR="009F737B"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բավարար է ներկայացնել Ձեր CV-ն: Սակայն լրացուցիչ փաստաթղթերի ներկայացումը ողջունելի է: </w:t>
            </w:r>
          </w:p>
          <w:p w14:paraId="38E89EBF" w14:textId="7E81F1A9" w:rsidR="009F737B" w:rsidRPr="009F737B" w:rsidRDefault="009F737B" w:rsidP="009F737B">
            <w:pPr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</w:pP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Փաստաթղթային փուլ</w:t>
            </w:r>
            <w:r w:rsidR="002229F9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ն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անցնելու դեպքում դուք ստանալու եք համապատասխան համարանիշ, համարանիշ</w:t>
            </w:r>
            <w:r w:rsidR="002229F9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ն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անհրաժեշտ է լինելու Ձեր կողմից ընտրված անձանց</w:t>
            </w:r>
            <w:r w:rsid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երաշխավորական նամակ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</w:t>
            </w:r>
            <w:r w:rsidR="00857AE7" w:rsidRP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(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reference letter</w:t>
            </w:r>
            <w:r w:rsidR="00857AE7" w:rsidRP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)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տրամադրելու նպատակով:</w:t>
            </w:r>
          </w:p>
          <w:p w14:paraId="1C01D2F7" w14:textId="2E1CC011" w:rsidR="009F737B" w:rsidRPr="009F737B" w:rsidRDefault="009F737B" w:rsidP="009F737B">
            <w:pPr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</w:pP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Փաստաթղթային փուլը հաղթահարելու</w:t>
            </w:r>
            <w:r w:rsid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ց հետո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Ձեզ ներկայացվելու է </w:t>
            </w:r>
            <w:r w:rsid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Կ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ենտրոնի </w:t>
            </w:r>
            <w:r w:rsid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աշխատանքի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մեխանիզմը, որը հարցազրույցի հիմք</w:t>
            </w:r>
            <w:r w:rsid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ն է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: </w:t>
            </w:r>
          </w:p>
          <w:p w14:paraId="349F7BC1" w14:textId="372ED3A5" w:rsidR="009F737B" w:rsidRPr="009F737B" w:rsidRDefault="009F737B" w:rsidP="009F737B">
            <w:pPr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</w:pP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Հարցազրույց</w:t>
            </w:r>
            <w:r w:rsidR="002229F9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ն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 անց</w:t>
            </w:r>
            <w:r w:rsidR="00857AE7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կացվ</w:t>
            </w:r>
            <w:r w:rsidRPr="009F737B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ելու է ՀՀ էկոնոմիկայի նախարարության անձնակազմի և անկախ փորձագետների հետ համատեղ: Աշխատավարձի առաջարկության վերաբերյալ Ձեզ կտեղեկացվի մրցույթի հաղթող ճանաչվելու դեպքում: </w:t>
            </w:r>
          </w:p>
          <w:p w14:paraId="3215C4FE" w14:textId="71FBCA1F" w:rsidR="009F737B" w:rsidRPr="006C480F" w:rsidRDefault="00857AE7" w:rsidP="009F737B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Վ</w:t>
            </w:r>
            <w:r w:rsidR="009F737B" w:rsidRPr="006C480F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արձատրության </w:t>
            </w:r>
            <w:r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ն</w:t>
            </w:r>
            <w:r w:rsidRPr="006C480F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 xml:space="preserve">վազագույն </w:t>
            </w:r>
            <w:r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շեմ</w:t>
            </w:r>
            <w:r w:rsidR="002229F9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ը</w:t>
            </w:r>
            <w:r w:rsidR="009F737B" w:rsidRPr="006C480F">
              <w:rPr>
                <w:rStyle w:val="TOCNumbers"/>
                <w:rFonts w:ascii="GHEA Grapalat" w:hAnsi="GHEA Grapalat"/>
                <w:sz w:val="18"/>
                <w:szCs w:val="24"/>
                <w:lang w:val="hy-AM"/>
              </w:rPr>
              <w:t>՝ 1 մլն ՀՀ դրամ:</w:t>
            </w:r>
          </w:p>
          <w:p w14:paraId="08B17FC8" w14:textId="77777777" w:rsidR="00914525" w:rsidRPr="00914525" w:rsidRDefault="00914525" w:rsidP="00914525">
            <w:pPr>
              <w:rPr>
                <w:rFonts w:ascii="Sylfaen" w:hAnsi="Sylfaen"/>
                <w:lang w:val="hy-AM"/>
              </w:rPr>
            </w:pPr>
          </w:p>
          <w:p w14:paraId="39D3AABC" w14:textId="77777777" w:rsidR="00BB1CBA" w:rsidRPr="007656D7" w:rsidRDefault="00BB1CBA" w:rsidP="00BB1CBA">
            <w:pPr>
              <w:jc w:val="center"/>
              <w:rPr>
                <w:rFonts w:ascii="GHEA Grapalat" w:hAnsi="GHEA Grapalat"/>
              </w:rPr>
            </w:pPr>
            <w:r w:rsidRPr="007656D7">
              <w:rPr>
                <w:rFonts w:ascii="GHEA Grapalat" w:hAnsi="GHEA Grapalat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97747E2" wp14:editId="100D6E0A">
                      <wp:extent cx="3657600" cy="1873209"/>
                      <wp:effectExtent l="19050" t="0" r="38100" b="13335"/>
                      <wp:docPr id="517" name="Group 517" descr="Co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57600" cy="1873209"/>
                                <a:chOff x="0" y="0"/>
                                <a:chExt cx="6400800" cy="3275965"/>
                              </a:xfrm>
                            </wpg:grpSpPr>
                            <wpg:grpSp>
                              <wpg:cNvPr id="518" name="Group 518"/>
                              <wpg:cNvGrpSpPr/>
                              <wpg:grpSpPr>
                                <a:xfrm>
                                  <a:off x="0" y="85725"/>
                                  <a:ext cx="6400800" cy="3190240"/>
                                  <a:chOff x="0" y="0"/>
                                  <a:chExt cx="6843395" cy="3316381"/>
                                </a:xfrm>
                              </wpg:grpSpPr>
                              <wps:wsp>
                                <wps:cNvPr id="519" name="Freeform 27"/>
                                <wps:cNvSpPr/>
                                <wps:spPr>
                                  <a:xfrm>
                                    <a:off x="0" y="0"/>
                                    <a:ext cx="6843395" cy="3306445"/>
                                  </a:xfrm>
                                  <a:custGeom>
                                    <a:avLst/>
                                    <a:gdLst>
                                      <a:gd name="connsiteX0" fmla="*/ 3194887 w 6389774"/>
                                      <a:gd name="connsiteY0" fmla="*/ 0 h 3088004"/>
                                      <a:gd name="connsiteX1" fmla="*/ 6388386 w 6389774"/>
                                      <a:gd name="connsiteY1" fmla="*/ 3033109 h 3088004"/>
                                      <a:gd name="connsiteX2" fmla="*/ 6389774 w 6389774"/>
                                      <a:gd name="connsiteY2" fmla="*/ 3088004 h 3088004"/>
                                      <a:gd name="connsiteX3" fmla="*/ 0 w 6389774"/>
                                      <a:gd name="connsiteY3" fmla="*/ 3088004 h 3088004"/>
                                      <a:gd name="connsiteX4" fmla="*/ 1388 w 6389774"/>
                                      <a:gd name="connsiteY4" fmla="*/ 3033109 h 3088004"/>
                                      <a:gd name="connsiteX5" fmla="*/ 3194887 w 6389774"/>
                                      <a:gd name="connsiteY5" fmla="*/ 0 h 30880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6389774" h="3088004">
                                        <a:moveTo>
                                          <a:pt x="3194887" y="0"/>
                                        </a:moveTo>
                                        <a:cubicBezTo>
                                          <a:pt x="4905718" y="0"/>
                                          <a:pt x="6302743" y="1343562"/>
                                          <a:pt x="6388386" y="3033109"/>
                                        </a:cubicBezTo>
                                        <a:lnTo>
                                          <a:pt x="6389774" y="3088004"/>
                                        </a:lnTo>
                                        <a:lnTo>
                                          <a:pt x="0" y="3088004"/>
                                        </a:lnTo>
                                        <a:lnTo>
                                          <a:pt x="1388" y="3033109"/>
                                        </a:lnTo>
                                        <a:cubicBezTo>
                                          <a:pt x="87031" y="1343562"/>
                                          <a:pt x="1484056" y="0"/>
                                          <a:pt x="319488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" name="Freeform 27" descr="Coding Closeup Shot" title="Coding Closeup Shot"/>
                                <wps:cNvSpPr/>
                                <wps:spPr>
                                  <a:xfrm>
                                    <a:off x="125506" y="125506"/>
                                    <a:ext cx="6603365" cy="3190875"/>
                                  </a:xfrm>
                                  <a:custGeom>
                                    <a:avLst/>
                                    <a:gdLst>
                                      <a:gd name="connsiteX0" fmla="*/ 3194887 w 6389774"/>
                                      <a:gd name="connsiteY0" fmla="*/ 0 h 3088004"/>
                                      <a:gd name="connsiteX1" fmla="*/ 6388386 w 6389774"/>
                                      <a:gd name="connsiteY1" fmla="*/ 3033109 h 3088004"/>
                                      <a:gd name="connsiteX2" fmla="*/ 6389774 w 6389774"/>
                                      <a:gd name="connsiteY2" fmla="*/ 3088004 h 3088004"/>
                                      <a:gd name="connsiteX3" fmla="*/ 0 w 6389774"/>
                                      <a:gd name="connsiteY3" fmla="*/ 3088004 h 3088004"/>
                                      <a:gd name="connsiteX4" fmla="*/ 1388 w 6389774"/>
                                      <a:gd name="connsiteY4" fmla="*/ 3033109 h 3088004"/>
                                      <a:gd name="connsiteX5" fmla="*/ 3194887 w 6389774"/>
                                      <a:gd name="connsiteY5" fmla="*/ 0 h 30880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6389774" h="3088004">
                                        <a:moveTo>
                                          <a:pt x="3194887" y="0"/>
                                        </a:moveTo>
                                        <a:cubicBezTo>
                                          <a:pt x="4905718" y="0"/>
                                          <a:pt x="6302743" y="1343562"/>
                                          <a:pt x="6388386" y="3033109"/>
                                        </a:cubicBezTo>
                                        <a:lnTo>
                                          <a:pt x="6389774" y="3088004"/>
                                        </a:lnTo>
                                        <a:lnTo>
                                          <a:pt x="0" y="3088004"/>
                                        </a:lnTo>
                                        <a:lnTo>
                                          <a:pt x="1388" y="3033109"/>
                                        </a:lnTo>
                                        <a:cubicBezTo>
                                          <a:pt x="87031" y="1343562"/>
                                          <a:pt x="1484056" y="0"/>
                                          <a:pt x="319488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 l="-3229" t="-2816" r="-2204" b="-23560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1" name="Oval 521"/>
                              <wps:cNvSpPr/>
                              <wps:spPr>
                                <a:xfrm>
                                  <a:off x="457200" y="185737"/>
                                  <a:ext cx="358140" cy="3581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Oval 522"/>
                              <wps:cNvSpPr/>
                              <wps:spPr>
                                <a:xfrm>
                                  <a:off x="814387" y="14287"/>
                                  <a:ext cx="1703070" cy="17030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Oval 523"/>
                              <wps:cNvSpPr/>
                              <wps:spPr>
                                <a:xfrm>
                                  <a:off x="4371975" y="0"/>
                                  <a:ext cx="125506" cy="1255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Oval 524"/>
                              <wps:cNvSpPr/>
                              <wps:spPr>
                                <a:xfrm>
                                  <a:off x="3443287" y="200025"/>
                                  <a:ext cx="2952750" cy="29527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1665E" id="Group 517" o:spid="_x0000_s1026" alt="Code" style="width:4in;height:147.5pt;mso-position-horizontal-relative:char;mso-position-vertical-relative:line" coordsize="64008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">
                      <o:lock v:ext="edit" aspectratio="t"/>
                      <v:group id="Group 518" o:spid="_x0000_s1027" style="position:absolute;top:857;width:64008;height:31902" coordsize="68433,3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shape id="Freeform 27" o:spid="_x0000_s1028" style="position:absolute;width:68433;height:33064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" path="m3194887,c4905718,,6302743,1343562,6388386,3033109r1388,54895l,3088004r1388,-54895c87031,1343562,1484056,,3194887,xe" filled="f" strokecolor="#63a537 [3205]" strokeweight="1pt">
                          <v:stroke joinstyle="miter"/>
                          <v:path arrowok="t" o:connecttype="custom" o:connectlocs="3421698,0;6841908,3247667;6843395,3306445;0,3306445;1487,3247667;3421698,0" o:connectangles="0,0,0,0,0,0"/>
                        </v:shape>
                        <v:shape id="Freeform 27" o:spid="_x0000_s1029" alt="Coding Closeup Shot" style="position:absolute;left:1255;top:1255;width:66033;height:31908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" path="m3194887,c4905718,,6302743,1343562,6388386,3033109r1388,54895l,3088004r1388,-54895c87031,1343562,1484056,,3194887,xe" stroked="f" strokeweight="1pt">
                          <v:fill r:id="rId14" o:title="Coding Closeup Shot" recolor="t" rotate="t" type="frame"/>
                          <v:stroke joinstyle="miter"/>
                          <v:path arrowok="t" o:connecttype="custom" o:connectlocs="3301682,0;6601931,3134151;6603365,3190875;0,3190875;1434,3134151;3301682,0" o:connectangles="0,0,0,0,0,0"/>
                        </v:shape>
                      </v:group>
                      <v:oval id="Oval 521" o:spid="_x0000_s1030" style="position:absolute;left:4572;top:1857;width:358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" fillcolor="#99cb38 [3204]" stroked="f" strokeweight="1pt">
                        <v:stroke joinstyle="miter"/>
                      </v:oval>
                      <v:oval id="Oval 522" o:spid="_x0000_s1031" style="position:absolute;left:8143;top:142;width:17031;height:17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" filled="f" strokecolor="#99cb38 [3204]" strokeweight="1pt">
                        <v:stroke joinstyle="miter"/>
                      </v:oval>
                      <v:oval id="Oval 523" o:spid="_x0000_s1032" style="position:absolute;left:4371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" fillcolor="#37a76f [3206]" stroked="f" strokeweight="1pt">
                        <v:stroke joinstyle="miter"/>
                      </v:oval>
                      <v:oval id="Oval 524" o:spid="_x0000_s1033" style="position:absolute;left:34432;top:2000;width:29528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" filled="f" strokecolor="#99cb38 [3204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2" w:type="dxa"/>
            <w:gridSpan w:val="2"/>
          </w:tcPr>
          <w:p w14:paraId="0849BFE6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514" w:type="dxa"/>
            <w:gridSpan w:val="2"/>
          </w:tcPr>
          <w:p w14:paraId="1053869E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6776" w:type="dxa"/>
            <w:gridSpan w:val="4"/>
          </w:tcPr>
          <w:p w14:paraId="6F600761" w14:textId="54AE057C" w:rsidR="00513B19" w:rsidRPr="007656D7" w:rsidRDefault="007656D7" w:rsidP="002C208D">
            <w:pPr>
              <w:pStyle w:val="Heading1"/>
              <w:rPr>
                <w:rFonts w:ascii="GHEA Grapalat" w:hAnsi="GHEA Grapalat"/>
                <w:sz w:val="36"/>
                <w:szCs w:val="36"/>
              </w:rPr>
            </w:pPr>
            <w:r w:rsidRPr="007656D7">
              <w:rPr>
                <w:rFonts w:ascii="GHEA Grapalat" w:hAnsi="GHEA Grapalat"/>
                <w:b w:val="0"/>
                <w:color w:val="415717"/>
                <w:sz w:val="36"/>
                <w:szCs w:val="52"/>
              </w:rPr>
              <w:t>Գնահատման</w:t>
            </w:r>
            <w:r w:rsidRPr="007656D7">
              <w:rPr>
                <w:rFonts w:ascii="GHEA Grapalat" w:hAnsi="GHEA Grapalat"/>
                <w:b w:val="0"/>
                <w:color w:val="415717"/>
                <w:sz w:val="44"/>
                <w:szCs w:val="72"/>
              </w:rPr>
              <w:t xml:space="preserve"> </w:t>
            </w:r>
            <w:r w:rsidRPr="007656D7">
              <w:rPr>
                <w:rFonts w:ascii="GHEA Grapalat" w:hAnsi="GHEA Grapalat"/>
                <w:b w:val="0"/>
                <w:color w:val="415717"/>
                <w:sz w:val="36"/>
                <w:szCs w:val="36"/>
              </w:rPr>
              <w:t>չափորոշիչներ</w:t>
            </w:r>
          </w:p>
          <w:p w14:paraId="520805FB" w14:textId="77777777" w:rsidR="00BD4B81" w:rsidRPr="007656D7" w:rsidRDefault="00BD4B81" w:rsidP="00513B19">
            <w:pPr>
              <w:pStyle w:val="Heading2"/>
              <w:rPr>
                <w:rFonts w:ascii="GHEA Grapalat" w:hAnsi="GHEA Grapalat"/>
                <w:sz w:val="40"/>
                <w:szCs w:val="56"/>
              </w:rPr>
            </w:pPr>
          </w:p>
        </w:tc>
      </w:tr>
      <w:tr w:rsidR="00BD4B81" w:rsidRPr="007656D7" w14:paraId="30157F49" w14:textId="77777777" w:rsidTr="00D418C5">
        <w:trPr>
          <w:trHeight w:val="441"/>
          <w:jc w:val="center"/>
        </w:trPr>
        <w:tc>
          <w:tcPr>
            <w:tcW w:w="6318" w:type="dxa"/>
            <w:vMerge/>
          </w:tcPr>
          <w:p w14:paraId="0782F172" w14:textId="77777777" w:rsidR="00BD4B81" w:rsidRPr="007656D7" w:rsidRDefault="00BD4B81">
            <w:pPr>
              <w:pStyle w:val="TOCHeading"/>
              <w:rPr>
                <w:rFonts w:ascii="GHEA Grapalat" w:hAnsi="GHEA Grapalat"/>
              </w:rPr>
            </w:pPr>
          </w:p>
        </w:tc>
        <w:tc>
          <w:tcPr>
            <w:tcW w:w="882" w:type="dxa"/>
            <w:gridSpan w:val="2"/>
            <w:vMerge w:val="restart"/>
          </w:tcPr>
          <w:p w14:paraId="45754674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514" w:type="dxa"/>
            <w:gridSpan w:val="2"/>
            <w:vMerge w:val="restart"/>
          </w:tcPr>
          <w:p w14:paraId="3F1CB824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6776" w:type="dxa"/>
            <w:gridSpan w:val="4"/>
          </w:tcPr>
          <w:p w14:paraId="4BD11B6A" w14:textId="62D8A641" w:rsidR="00BD4B81" w:rsidRPr="007656D7" w:rsidRDefault="007656D7" w:rsidP="00224692">
            <w:pPr>
              <w:pStyle w:val="Heading2"/>
              <w:rPr>
                <w:rFonts w:ascii="GHEA Grapalat" w:eastAsiaTheme="minorEastAsia" w:hAnsi="GHEA Grapalat" w:cstheme="minorBidi"/>
                <w:b w:val="0"/>
                <w:bCs w:val="0"/>
                <w:color w:val="000000" w:themeColor="text1"/>
                <w:sz w:val="40"/>
                <w:szCs w:val="56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</w:rPr>
              <w:t>Վերլուծական թ</w:t>
            </w:r>
            <w:r w:rsidR="00857AE7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>
              <w:rPr>
                <w:rFonts w:ascii="GHEA Grapalat" w:hAnsi="GHEA Grapalat"/>
                <w:sz w:val="24"/>
                <w:szCs w:val="24"/>
              </w:rPr>
              <w:t xml:space="preserve">մերի ղեկավարման փորձ՝ 60 </w:t>
            </w:r>
            <w:r>
              <w:rPr>
                <w:rFonts w:ascii="GHEA Grapalat" w:hAnsi="GHEA Grapalat"/>
                <w:sz w:val="24"/>
                <w:szCs w:val="24"/>
                <w:lang w:val="ru-RU"/>
              </w:rPr>
              <w:t>%</w:t>
            </w:r>
          </w:p>
        </w:tc>
      </w:tr>
      <w:tr w:rsidR="00BD4B81" w:rsidRPr="007656D7" w14:paraId="2A595217" w14:textId="77777777" w:rsidTr="00D418C5">
        <w:trPr>
          <w:trHeight w:val="1593"/>
          <w:jc w:val="center"/>
        </w:trPr>
        <w:tc>
          <w:tcPr>
            <w:tcW w:w="6318" w:type="dxa"/>
            <w:vMerge/>
          </w:tcPr>
          <w:p w14:paraId="43C0DBD3" w14:textId="77777777" w:rsidR="00BD4B81" w:rsidRPr="007656D7" w:rsidRDefault="00BD4B81">
            <w:pPr>
              <w:pStyle w:val="TOCHeading"/>
              <w:rPr>
                <w:rFonts w:ascii="GHEA Grapalat" w:hAnsi="GHEA Grapalat"/>
              </w:rPr>
            </w:pPr>
          </w:p>
        </w:tc>
        <w:tc>
          <w:tcPr>
            <w:tcW w:w="882" w:type="dxa"/>
            <w:gridSpan w:val="2"/>
            <w:vMerge/>
          </w:tcPr>
          <w:p w14:paraId="58BE125B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514" w:type="dxa"/>
            <w:gridSpan w:val="2"/>
            <w:vMerge/>
          </w:tcPr>
          <w:p w14:paraId="0ED30BB2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2204" w:type="dxa"/>
            <w:gridSpan w:val="2"/>
          </w:tcPr>
          <w:p w14:paraId="51746EF3" w14:textId="77777777" w:rsidR="00BD4B81" w:rsidRPr="007656D7" w:rsidRDefault="001C6F65" w:rsidP="0073157D">
            <w:pPr>
              <w:pStyle w:val="NoSpacing"/>
              <w:rPr>
                <w:rFonts w:ascii="GHEA Grapalat" w:hAnsi="GHEA Grapalat"/>
              </w:rPr>
            </w:pPr>
            <w:r w:rsidRPr="007656D7">
              <w:rPr>
                <w:rFonts w:ascii="GHEA Grapalat" w:hAnsi="GHEA Grapalat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E432D4D" wp14:editId="222DE19B">
                      <wp:extent cx="1163955" cy="1261110"/>
                      <wp:effectExtent l="0" t="0" r="17145" b="15240"/>
                      <wp:docPr id="98" name="Group 98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59" name="Oval 59" descr="Worker at laptop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5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Oval 63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Oval 97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17DED" id="Group 98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">
                      <v:oval id="Oval 59" o:spid="_x0000_s1027" alt="Worker at laptop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" strokecolor="#99cb38 [3204]" strokeweight="1pt">
                        <v:fill r:id="rId16" o:title="Worker at laptop" recolor="t" rotate="t" type="frame"/>
                        <v:stroke joinstyle="miter"/>
                      </v:oval>
                      <v:oval id="Oval 63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" filled="f" strokecolor="#99cb38 [3204]" strokeweight="1pt">
                        <v:stroke joinstyle="miter"/>
                      </v:oval>
                      <v:oval id="Oval 97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2" w:type="dxa"/>
            <w:gridSpan w:val="2"/>
            <w:vAlign w:val="center"/>
          </w:tcPr>
          <w:p w14:paraId="48561B12" w14:textId="06373CF2" w:rsidR="00BD4B81" w:rsidRPr="0015498E" w:rsidRDefault="007656D7" w:rsidP="00857AE7">
            <w:pPr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</w:pP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Վերլուծական կենտրոնի տնօրենի կատարողականի հիմնական չափանիշը  կենտրոնի աշխատակիցների կողմից իրականացվող աշխատանքների որակ</w:t>
            </w:r>
            <w:r w:rsidR="00857AE7"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ն է</w:t>
            </w: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 xml:space="preserve">: </w:t>
            </w:r>
          </w:p>
        </w:tc>
      </w:tr>
      <w:tr w:rsidR="00BD4B81" w:rsidRPr="007656D7" w14:paraId="5C966168" w14:textId="77777777" w:rsidTr="00D418C5">
        <w:trPr>
          <w:trHeight w:hRule="exact" w:val="621"/>
          <w:jc w:val="center"/>
        </w:trPr>
        <w:tc>
          <w:tcPr>
            <w:tcW w:w="6318" w:type="dxa"/>
            <w:vMerge/>
          </w:tcPr>
          <w:p w14:paraId="3FAEF9F2" w14:textId="77777777" w:rsidR="00BD4B81" w:rsidRPr="007656D7" w:rsidRDefault="00BD4B81">
            <w:pPr>
              <w:pStyle w:val="TOCHeading"/>
              <w:rPr>
                <w:rFonts w:ascii="GHEA Grapalat" w:hAnsi="GHEA Grapalat"/>
              </w:rPr>
            </w:pPr>
          </w:p>
        </w:tc>
        <w:tc>
          <w:tcPr>
            <w:tcW w:w="882" w:type="dxa"/>
            <w:gridSpan w:val="2"/>
            <w:vMerge/>
          </w:tcPr>
          <w:p w14:paraId="36B79E98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514" w:type="dxa"/>
            <w:gridSpan w:val="2"/>
            <w:vMerge/>
          </w:tcPr>
          <w:p w14:paraId="3D4BF35A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6776" w:type="dxa"/>
            <w:gridSpan w:val="4"/>
          </w:tcPr>
          <w:p w14:paraId="25C39E23" w14:textId="2DD1813A" w:rsidR="00BD4B81" w:rsidRPr="007656D7" w:rsidRDefault="007656D7" w:rsidP="00BB1CBA">
            <w:pPr>
              <w:pStyle w:val="Heading2"/>
              <w:rPr>
                <w:rFonts w:ascii="GHEA Grapalat" w:hAnsi="GHEA Grapalat"/>
                <w:sz w:val="22"/>
                <w:szCs w:val="22"/>
              </w:rPr>
            </w:pPr>
            <w:r w:rsidRPr="007656D7">
              <w:rPr>
                <w:rFonts w:ascii="GHEA Grapalat" w:hAnsi="GHEA Grapalat"/>
                <w:sz w:val="22"/>
                <w:szCs w:val="22"/>
              </w:rPr>
              <w:t>Մասնագիտական կապերի հաստատման կարողություն</w:t>
            </w:r>
            <w:r w:rsidRPr="007656D7">
              <w:rPr>
                <w:rFonts w:ascii="GHEA Grapalat" w:hAnsi="GHEA Grapalat"/>
                <w:sz w:val="22"/>
                <w:szCs w:val="22"/>
                <w:lang w:val="ru-RU"/>
              </w:rPr>
              <w:t xml:space="preserve">` </w:t>
            </w:r>
            <w:r w:rsidR="00914525">
              <w:rPr>
                <w:rFonts w:ascii="GHEA Grapalat" w:hAnsi="GHEA Grapalat"/>
                <w:sz w:val="22"/>
                <w:szCs w:val="22"/>
                <w:lang w:val="hy-AM"/>
              </w:rPr>
              <w:t>20</w:t>
            </w:r>
            <w:r w:rsidRPr="007656D7">
              <w:rPr>
                <w:rFonts w:ascii="GHEA Grapalat" w:hAnsi="GHEA Grapalat"/>
                <w:sz w:val="22"/>
                <w:szCs w:val="22"/>
              </w:rPr>
              <w:t>%</w:t>
            </w:r>
          </w:p>
        </w:tc>
      </w:tr>
      <w:tr w:rsidR="00BD4B81" w:rsidRPr="0015498E" w14:paraId="5E96C807" w14:textId="77777777" w:rsidTr="00D418C5">
        <w:trPr>
          <w:trHeight w:hRule="exact" w:val="2178"/>
          <w:jc w:val="center"/>
        </w:trPr>
        <w:tc>
          <w:tcPr>
            <w:tcW w:w="6318" w:type="dxa"/>
            <w:vMerge/>
          </w:tcPr>
          <w:p w14:paraId="1023B192" w14:textId="77777777" w:rsidR="00BD4B81" w:rsidRPr="007656D7" w:rsidRDefault="00BD4B81">
            <w:pPr>
              <w:pStyle w:val="TOCHeading"/>
              <w:rPr>
                <w:rFonts w:ascii="GHEA Grapalat" w:hAnsi="GHEA Grapalat"/>
              </w:rPr>
            </w:pPr>
          </w:p>
        </w:tc>
        <w:tc>
          <w:tcPr>
            <w:tcW w:w="882" w:type="dxa"/>
            <w:gridSpan w:val="2"/>
            <w:vMerge/>
          </w:tcPr>
          <w:p w14:paraId="445FD8E6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514" w:type="dxa"/>
            <w:gridSpan w:val="2"/>
            <w:vMerge/>
          </w:tcPr>
          <w:p w14:paraId="2C10C580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2204" w:type="dxa"/>
            <w:gridSpan w:val="2"/>
          </w:tcPr>
          <w:p w14:paraId="1A758017" w14:textId="77777777" w:rsidR="00BD4B81" w:rsidRPr="007656D7" w:rsidRDefault="001C6F65" w:rsidP="0073157D">
            <w:pPr>
              <w:pStyle w:val="NoSpacing"/>
              <w:rPr>
                <w:rFonts w:ascii="GHEA Grapalat" w:hAnsi="GHEA Grapalat"/>
                <w:sz w:val="22"/>
                <w:szCs w:val="22"/>
              </w:rPr>
            </w:pPr>
            <w:r w:rsidRPr="007656D7">
              <w:rPr>
                <w:rFonts w:ascii="GHEA Grapalat" w:hAnsi="GHEA Grapalat"/>
                <w:noProof/>
                <w:sz w:val="22"/>
                <w:szCs w:val="22"/>
                <w:lang w:eastAsia="en-US"/>
              </w:rPr>
              <mc:AlternateContent>
                <mc:Choice Requires="wpg">
                  <w:drawing>
                    <wp:inline distT="0" distB="0" distL="0" distR="0" wp14:anchorId="5534A9E2" wp14:editId="6066343E">
                      <wp:extent cx="1163955" cy="1261110"/>
                      <wp:effectExtent l="0" t="0" r="17145" b="15240"/>
                      <wp:docPr id="101" name="Group 101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102" name="Oval 102" descr="IT lab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7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Oval 103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Oval 104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3C334" id="Group 101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">
                      <v:oval id="Oval 102" o:spid="_x0000_s1027" alt="IT lab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" strokecolor="#99cb38 [3204]" strokeweight="1pt">
                        <v:fill r:id="rId18" o:title="IT lab" recolor="t" rotate="t" type="frame"/>
                        <v:stroke joinstyle="miter"/>
                      </v:oval>
                      <v:oval id="Oval 103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" filled="f" strokecolor="#99cb38 [3204]" strokeweight="1pt">
                        <v:stroke joinstyle="miter"/>
                      </v:oval>
                      <v:oval id="Oval 104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2" w:type="dxa"/>
            <w:gridSpan w:val="2"/>
            <w:vAlign w:val="center"/>
          </w:tcPr>
          <w:p w14:paraId="7C97B4DE" w14:textId="66E9165A" w:rsidR="00BD4B81" w:rsidRPr="0015498E" w:rsidRDefault="007656D7" w:rsidP="0073157D">
            <w:pPr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</w:pP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Կենտրոնի գործարկման և կարողությունների շարունակական զարգացման համար անհրաժեշտ է լինելու</w:t>
            </w:r>
            <w:r w:rsidR="00857AE7"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 xml:space="preserve"> ամրապնդել</w:t>
            </w: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 xml:space="preserve"> հայկական և միջազգային տնտեսագիտական համայնքի հետ </w:t>
            </w:r>
            <w:r w:rsidR="00857AE7"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կապերը</w:t>
            </w: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 xml:space="preserve">: Կենտրոնը պետք է ունակ լինի համախմբելու Հայաստանում ու Սփյուռքում, ապա </w:t>
            </w:r>
            <w:r w:rsidR="002229F9"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նա</w:t>
            </w: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և արտերկրում առկա տնտեսական</w:t>
            </w:r>
            <w:r w:rsidR="0015498E" w:rsidRPr="0015498E">
              <w:rPr>
                <w:rFonts w:ascii="GHEA Grapalat" w:hAnsi="GHEA Grapalat"/>
                <w:i/>
                <w:iCs/>
                <w:sz w:val="18"/>
                <w:szCs w:val="18"/>
              </w:rPr>
              <w:t xml:space="preserve"> </w:t>
            </w: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 xml:space="preserve"> միտքը ՀՀ խնդիրների լուծման շուրջ: </w:t>
            </w:r>
          </w:p>
          <w:p w14:paraId="7A52F8CB" w14:textId="77777777" w:rsidR="00857AE7" w:rsidRPr="0015498E" w:rsidRDefault="00857AE7" w:rsidP="0073157D">
            <w:pPr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</w:pPr>
          </w:p>
          <w:p w14:paraId="28BFBBDD" w14:textId="655B59FA" w:rsidR="009F737B" w:rsidRPr="0015498E" w:rsidRDefault="009F737B" w:rsidP="0073157D">
            <w:pPr>
              <w:rPr>
                <w:rFonts w:ascii="GHEA Grapalat" w:hAnsi="GHEA Grapalat"/>
                <w:i/>
                <w:iCs/>
                <w:sz w:val="18"/>
                <w:szCs w:val="18"/>
              </w:rPr>
            </w:pPr>
          </w:p>
        </w:tc>
      </w:tr>
      <w:tr w:rsidR="00BD4B81" w:rsidRPr="007656D7" w14:paraId="1AC4F776" w14:textId="77777777" w:rsidTr="00D418C5">
        <w:trPr>
          <w:trHeight w:hRule="exact" w:val="567"/>
          <w:jc w:val="center"/>
        </w:trPr>
        <w:tc>
          <w:tcPr>
            <w:tcW w:w="6318" w:type="dxa"/>
            <w:vMerge/>
          </w:tcPr>
          <w:p w14:paraId="59849DF7" w14:textId="77777777" w:rsidR="00BD4B81" w:rsidRPr="007656D7" w:rsidRDefault="00BD4B81">
            <w:pPr>
              <w:pStyle w:val="TOCHeading"/>
              <w:rPr>
                <w:rFonts w:ascii="GHEA Grapalat" w:hAnsi="GHEA Grapalat"/>
              </w:rPr>
            </w:pPr>
          </w:p>
        </w:tc>
        <w:tc>
          <w:tcPr>
            <w:tcW w:w="882" w:type="dxa"/>
            <w:gridSpan w:val="2"/>
            <w:vMerge/>
          </w:tcPr>
          <w:p w14:paraId="4FACFC5F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514" w:type="dxa"/>
            <w:gridSpan w:val="2"/>
            <w:vMerge/>
          </w:tcPr>
          <w:p w14:paraId="3A5ABB14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6776" w:type="dxa"/>
            <w:gridSpan w:val="4"/>
          </w:tcPr>
          <w:p w14:paraId="45C7BDB1" w14:textId="05D04EA3" w:rsidR="00BD4B81" w:rsidRPr="007656D7" w:rsidRDefault="007656D7" w:rsidP="00BB1CBA">
            <w:pPr>
              <w:pStyle w:val="Heading2"/>
              <w:rPr>
                <w:rFonts w:ascii="GHEA Grapalat" w:eastAsiaTheme="minorEastAsia" w:hAnsi="GHEA Grapalat" w:cstheme="minorBidi"/>
                <w:color w:val="000000" w:themeColor="text1"/>
                <w:sz w:val="22"/>
                <w:szCs w:val="22"/>
              </w:rPr>
            </w:pPr>
            <w:r w:rsidRPr="007656D7">
              <w:rPr>
                <w:rFonts w:ascii="GHEA Grapalat" w:hAnsi="GHEA Grapalat"/>
                <w:sz w:val="22"/>
                <w:szCs w:val="22"/>
              </w:rPr>
              <w:t xml:space="preserve">Վերլուծական փորձ/կարողությունների մակարդակ`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914525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  <w:r w:rsidRPr="007656D7">
              <w:rPr>
                <w:rFonts w:ascii="GHEA Grapalat" w:hAnsi="GHEA Grapalat"/>
                <w:sz w:val="22"/>
                <w:szCs w:val="22"/>
              </w:rPr>
              <w:t>%</w:t>
            </w:r>
          </w:p>
        </w:tc>
      </w:tr>
      <w:tr w:rsidR="00BD4B81" w:rsidRPr="007656D7" w14:paraId="5913E82E" w14:textId="77777777" w:rsidTr="00D418C5">
        <w:trPr>
          <w:trHeight w:val="2250"/>
          <w:jc w:val="center"/>
        </w:trPr>
        <w:tc>
          <w:tcPr>
            <w:tcW w:w="6318" w:type="dxa"/>
            <w:vMerge/>
          </w:tcPr>
          <w:p w14:paraId="11561A46" w14:textId="77777777" w:rsidR="00BD4B81" w:rsidRPr="007656D7" w:rsidRDefault="00BD4B81">
            <w:pPr>
              <w:pStyle w:val="TOCHeading"/>
              <w:rPr>
                <w:rFonts w:ascii="GHEA Grapalat" w:hAnsi="GHEA Grapalat"/>
              </w:rPr>
            </w:pPr>
          </w:p>
        </w:tc>
        <w:tc>
          <w:tcPr>
            <w:tcW w:w="882" w:type="dxa"/>
            <w:gridSpan w:val="2"/>
            <w:vMerge/>
          </w:tcPr>
          <w:p w14:paraId="2F3AAFF2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514" w:type="dxa"/>
            <w:gridSpan w:val="2"/>
            <w:vMerge/>
          </w:tcPr>
          <w:p w14:paraId="797C9972" w14:textId="77777777" w:rsidR="00BD4B81" w:rsidRPr="007656D7" w:rsidRDefault="00BD4B81">
            <w:pPr>
              <w:pStyle w:val="NoSpacing"/>
              <w:rPr>
                <w:rFonts w:ascii="GHEA Grapalat" w:hAnsi="GHEA Grapalat"/>
              </w:rPr>
            </w:pPr>
          </w:p>
        </w:tc>
        <w:tc>
          <w:tcPr>
            <w:tcW w:w="2204" w:type="dxa"/>
            <w:gridSpan w:val="2"/>
          </w:tcPr>
          <w:p w14:paraId="3C17B602" w14:textId="77777777" w:rsidR="00BD4B81" w:rsidRPr="007656D7" w:rsidRDefault="001C6F65" w:rsidP="0073157D">
            <w:pPr>
              <w:pStyle w:val="NoSpacing"/>
              <w:rPr>
                <w:rFonts w:ascii="GHEA Grapalat" w:hAnsi="GHEA Grapalat"/>
              </w:rPr>
            </w:pPr>
            <w:r w:rsidRPr="007656D7">
              <w:rPr>
                <w:rFonts w:ascii="GHEA Grapalat" w:hAnsi="GHEA Grapalat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EF1300" wp14:editId="694B6B61">
                      <wp:simplePos x="0" y="0"/>
                      <wp:positionH relativeFrom="column">
                        <wp:posOffset>-48841</wp:posOffset>
                      </wp:positionH>
                      <wp:positionV relativeFrom="paragraph">
                        <wp:posOffset>393700</wp:posOffset>
                      </wp:positionV>
                      <wp:extent cx="1163955" cy="1261110"/>
                      <wp:effectExtent l="0" t="0" r="17145" b="15240"/>
                      <wp:wrapNone/>
                      <wp:docPr id="66" name="Group 66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67" name="Oval 67" descr="code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9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Oval 68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Oval 69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49AAE" id="Group 66" o:spid="_x0000_s1026" style="position:absolute;margin-left:-3.85pt;margin-top:31pt;width:91.65pt;height:99.3pt;z-index:251659264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">
                      <v:oval id="Oval 67" o:spid="_x0000_s1027" alt="code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" strokecolor="#99cb38 [3204]" strokeweight="1pt">
                        <v:fill r:id="rId20" o:title="code" recolor="t" rotate="t" type="frame"/>
                        <v:stroke joinstyle="miter"/>
                      </v:oval>
                      <v:oval id="Oval 68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6x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" filled="f" strokecolor="#99cb38 [3204]" strokeweight="1pt">
                        <v:stroke joinstyle="miter"/>
                      </v:oval>
                      <v:oval id="Oval 69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" fillcolor="#37a76f [3206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4572" w:type="dxa"/>
            <w:gridSpan w:val="2"/>
            <w:vAlign w:val="center"/>
          </w:tcPr>
          <w:p w14:paraId="74AE2D7C" w14:textId="69CED665" w:rsidR="00BD4B81" w:rsidRPr="0015498E" w:rsidRDefault="00914525" w:rsidP="0073157D">
            <w:pPr>
              <w:rPr>
                <w:rFonts w:ascii="GHEA Grapalat" w:hAnsi="GHEA Grapalat"/>
                <w:i/>
                <w:iCs/>
                <w:sz w:val="18"/>
                <w:szCs w:val="18"/>
              </w:rPr>
            </w:pPr>
            <w:r w:rsidRPr="0015498E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Անձնական վերլուծական կարողությունները անհրաժեշտ են լինելու կենտրոնի աշխատանքի արդյունքները բարձր մակարդակի քննարկումների ընթացքում պատշաճ ներկայացնելու և դրանց արդյունքների հիման վրա աշխատանքներին լրացուցիչ ուղղորդում տալու համար:</w:t>
            </w:r>
          </w:p>
        </w:tc>
      </w:tr>
    </w:tbl>
    <w:p w14:paraId="4BABD0D5" w14:textId="77777777" w:rsidR="002709A2" w:rsidRPr="007656D7" w:rsidRDefault="002709A2">
      <w:pPr>
        <w:pStyle w:val="NoSpacing"/>
        <w:rPr>
          <w:rFonts w:ascii="GHEA Grapalat" w:hAnsi="GHEA Grapalat"/>
          <w:sz w:val="8"/>
        </w:rPr>
      </w:pPr>
    </w:p>
    <w:sectPr w:rsidR="002709A2" w:rsidRPr="007656D7" w:rsidSect="009F737B">
      <w:headerReference w:type="first" r:id="rId21"/>
      <w:pgSz w:w="15840" w:h="12240" w:orient="landscape" w:code="1"/>
      <w:pgMar w:top="720" w:right="720" w:bottom="720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CBB43" w14:textId="77777777" w:rsidR="003E06AE" w:rsidRDefault="003E06AE" w:rsidP="009966C9">
      <w:pPr>
        <w:spacing w:after="0" w:line="240" w:lineRule="auto"/>
      </w:pPr>
      <w:r>
        <w:separator/>
      </w:r>
    </w:p>
  </w:endnote>
  <w:endnote w:type="continuationSeparator" w:id="0">
    <w:p w14:paraId="1CE02787" w14:textId="77777777" w:rsidR="003E06AE" w:rsidRDefault="003E06AE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5C0D4" w14:textId="77777777" w:rsidR="003E06AE" w:rsidRDefault="003E06AE" w:rsidP="009966C9">
      <w:pPr>
        <w:spacing w:after="0" w:line="240" w:lineRule="auto"/>
      </w:pPr>
      <w:r>
        <w:separator/>
      </w:r>
    </w:p>
  </w:footnote>
  <w:footnote w:type="continuationSeparator" w:id="0">
    <w:p w14:paraId="570E3A6F" w14:textId="77777777" w:rsidR="003E06AE" w:rsidRDefault="003E06AE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C0D99" w14:textId="77777777" w:rsidR="009966C9" w:rsidRDefault="00EB0C72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1628546E" wp14:editId="243BB889">
              <wp:simplePos x="0" y="0"/>
              <mc:AlternateContent>
                <mc:Choice Requires="wp14">
                  <wp:positionH relativeFrom="page">
                    <wp14:pctPosHOffset>20300</wp14:pctPosHOffset>
                  </wp:positionH>
                </mc:Choice>
                <mc:Fallback>
                  <wp:positionH relativeFrom="page">
                    <wp:posOffset>2041525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2900</wp14:pctPosVOffset>
                  </wp:positionV>
                </mc:Choice>
                <mc:Fallback>
                  <wp:positionV relativeFrom="page">
                    <wp:posOffset>224790</wp:posOffset>
                  </wp:positionV>
                </mc:Fallback>
              </mc:AlternateContent>
              <wp:extent cx="7616949" cy="7315200"/>
              <wp:effectExtent l="0" t="0" r="5715" b="127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949" cy="7315200"/>
                        <a:chOff x="211657" y="0"/>
                        <a:chExt cx="7616611" cy="7315200"/>
                      </a:xfrm>
                    </wpg:grpSpPr>
                    <wps:wsp>
                      <wps:cNvPr id="47" name="Rectangle 47"/>
                      <wps:cNvSpPr/>
                      <wps:spPr>
                        <a:xfrm>
                          <a:off x="3310467" y="0"/>
                          <a:ext cx="2714625" cy="7315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31891" w14:textId="77777777" w:rsidR="00EB0C72" w:rsidRDefault="00EB0C72" w:rsidP="00EB0C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8" name="Group 48"/>
                      <wpg:cNvGrpSpPr/>
                      <wpg:grpSpPr>
                        <a:xfrm>
                          <a:off x="211657" y="1193800"/>
                          <a:ext cx="7616611" cy="5553468"/>
                          <a:chOff x="211657" y="0"/>
                          <a:chExt cx="7616611" cy="5553468"/>
                        </a:xfrm>
                      </wpg:grpSpPr>
                      <wps:wsp>
                        <wps:cNvPr id="49" name="Oval 49"/>
                        <wps:cNvSpPr/>
                        <wps:spPr>
                          <a:xfrm>
                            <a:off x="2472266" y="0"/>
                            <a:ext cx="358140" cy="35814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Group 50" descr="Circle Graphic" title="Circle Graphic"/>
                        <wpg:cNvGrpSpPr/>
                        <wpg:grpSpPr>
                          <a:xfrm>
                            <a:off x="3708388" y="956733"/>
                            <a:ext cx="4119880" cy="4567399"/>
                            <a:chOff x="-1373758" y="-420771"/>
                            <a:chExt cx="4718124" cy="5229626"/>
                          </a:xfrm>
                        </wpg:grpSpPr>
                        <wps:wsp>
                          <wps:cNvPr id="51" name="Oval 51"/>
                          <wps:cNvSpPr/>
                          <wps:spPr>
                            <a:xfrm>
                              <a:off x="-930456" y="-420771"/>
                              <a:ext cx="3707311" cy="370728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 52"/>
                          <wps:cNvSpPr/>
                          <wps:spPr>
                            <a:xfrm>
                              <a:off x="2574111" y="4038600"/>
                              <a:ext cx="770255" cy="77025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 53"/>
                          <wps:cNvSpPr/>
                          <wps:spPr>
                            <a:xfrm>
                              <a:off x="457200" y="45720"/>
                              <a:ext cx="412339" cy="412339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54" descr="workers working on laptop" title="workers working on laptop"/>
                          <wps:cNvSpPr/>
                          <wps:spPr>
                            <a:xfrm>
                              <a:off x="-781840" y="-272155"/>
                              <a:ext cx="3450744" cy="3450724"/>
                            </a:xfrm>
                            <a:prstGeom prst="ellipse">
                              <a:avLst/>
                            </a:prstGeom>
                            <a:blipFill>
                              <a:blip r:embed="rId1">
                                <a:extLst/>
                              </a:blip>
                              <a:stretch>
                                <a:fillRect l="-34484" t="-815" r="-21673" b="-2283"/>
                              </a:stretch>
                            </a:blip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 55"/>
                          <wps:cNvSpPr/>
                          <wps:spPr>
                            <a:xfrm>
                              <a:off x="2711271" y="3535680"/>
                              <a:ext cx="125095" cy="12509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 56"/>
                          <wps:cNvSpPr/>
                          <wps:spPr>
                            <a:xfrm>
                              <a:off x="974394" y="3477107"/>
                              <a:ext cx="1207345" cy="120738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1191765" y="3680931"/>
                              <a:ext cx="780313" cy="78043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 58"/>
                          <wps:cNvSpPr/>
                          <wps:spPr>
                            <a:xfrm>
                              <a:off x="1507311" y="2407920"/>
                              <a:ext cx="1757045" cy="175704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Oval 59"/>
                          <wps:cNvSpPr/>
                          <wps:spPr>
                            <a:xfrm>
                              <a:off x="2269311" y="0"/>
                              <a:ext cx="1035685" cy="103568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60"/>
                          <wps:cNvSpPr/>
                          <wps:spPr>
                            <a:xfrm>
                              <a:off x="-1373758" y="446543"/>
                              <a:ext cx="281482" cy="28148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211657" y="2980267"/>
                            <a:ext cx="2573201" cy="2573201"/>
                            <a:chOff x="319657" y="0"/>
                            <a:chExt cx="3886200" cy="3886200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319657" y="0"/>
                              <a:ext cx="3886200" cy="3886200"/>
                              <a:chOff x="319657" y="0"/>
                              <a:chExt cx="3886200" cy="3886200"/>
                            </a:xfrm>
                          </wpg:grpSpPr>
                          <wps:wsp>
                            <wps:cNvPr id="2" name="Oval 63" descr="city scape" title="city scape"/>
                            <wps:cNvSpPr>
                              <a:spLocks noChangeAspect="1"/>
                            </wps:cNvSpPr>
                            <wps:spPr>
                              <a:xfrm>
                                <a:off x="319657" y="0"/>
                                <a:ext cx="3886200" cy="3886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Oval 64" descr="employee at software company" title="employee at software company"/>
                            <wps:cNvSpPr/>
                            <wps:spPr>
                              <a:xfrm>
                                <a:off x="469000" y="155499"/>
                                <a:ext cx="3615056" cy="3615056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"/>
                                <a:srcRect/>
                                <a:stretch>
                                  <a:fillRect l="-3550" r="30" b="-6572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" name="Oval 65"/>
                          <wps:cNvSpPr/>
                          <wps:spPr>
                            <a:xfrm>
                              <a:off x="3297988" y="2834640"/>
                              <a:ext cx="796213" cy="79621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75700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1628546E" id="Group 46" o:spid="_x0000_s1026" style="position:absolute;margin-left:0;margin-top:0;width:599.75pt;height:8in;z-index:251687936;mso-width-percent:757;mso-height-percent:941;mso-left-percent:203;mso-top-percent:29;mso-position-horizontal-relative:page;mso-position-vertical-relative:page;mso-width-percent:757;mso-height-percent:941;mso-left-percent:203;mso-top-percent:29" coordorigin="2116" coordsize="7616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">
              <v:rect id="Rectangle 47" o:spid="_x0000_s1027" style="position:absolute;left:33104;width:2714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" fillcolor="black [3213]" stroked="f" strokeweight="1pt">
                <v:textbox>
                  <w:txbxContent>
                    <w:p w14:paraId="22231891" w14:textId="77777777" w:rsidR="00EB0C72" w:rsidRDefault="00EB0C72" w:rsidP="00EB0C72">
                      <w:pPr>
                        <w:jc w:val="center"/>
                      </w:pPr>
                    </w:p>
                  </w:txbxContent>
                </v:textbox>
              </v:rect>
              <v:group id="Group 48" o:spid="_x0000_s1028" style="position:absolute;left:2116;top:11938;width:76166;height:55534" coordorigin="2116" coordsize="76166,5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oval id="Oval 49" o:spid="_x0000_s1029" style="position:absolute;left:24722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" fillcolor="#99cb38 [3204]" stroked="f" strokeweight="1pt">
                  <v:stroke joinstyle="miter"/>
                </v:oval>
                <v:group id="Group 50" o:spid="_x0000_s1030" alt="Circle Graphic" style="position:absolute;left:37083;top:9567;width:41199;height:45674" coordorigin="-13737,-4207" coordsize="47181,5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oval id="Oval 51" o:spid="_x0000_s1031" style="position:absolute;left:-9304;top:-4207;width:37072;height:37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" filled="f" strokecolor="#99cb38 [3204]" strokeweight="1pt">
                    <v:stroke joinstyle="miter"/>
                  </v:oval>
                  <v:oval id="Oval 52" o:spid="_x0000_s1032" style="position:absolute;left:25741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" fillcolor="#63a537 [3205]" stroked="f" strokeweight="1pt">
                    <v:stroke joinstyle="miter"/>
                  </v:oval>
                  <v:oval id="Oval 53" o:spid="_x0000_s1033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" fillcolor="#37a76f [3206]" stroked="f" strokeweight="1pt">
                    <v:stroke joinstyle="miter"/>
                  </v:oval>
                  <v:oval id="Oval 54" o:spid="_x0000_s1034" alt="workers working on laptop" style="position:absolute;left:-7818;top:-2721;width:34507;height:34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" stroked="f" strokeweight="1pt">
                    <v:fill r:id="rId3" o:title="workers working on laptop" recolor="t" rotate="t" type="frame"/>
                    <v:stroke joinstyle="miter"/>
                  </v:oval>
                  <v:oval id="Oval 55" o:spid="_x0000_s1035" style="position:absolute;left:27112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" fillcolor="#37a76f [3206]" stroked="f" strokeweight="1pt">
                    <v:stroke joinstyle="miter"/>
                  </v:oval>
                  <v:oval id="Oval 56" o:spid="_x0000_s1036" style="position:absolute;left:9743;top:34771;width:12074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" filled="f" strokecolor="#99cb38 [3204]" strokeweight="1pt">
                    <v:stroke joinstyle="miter"/>
                  </v:oval>
                  <v:oval id="Oval 57" o:spid="_x0000_s1037" style="position:absolute;left:11917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" fillcolor="#455f51 [3215]" stroked="f" strokeweight="1pt">
                    <v:stroke joinstyle="miter"/>
                  </v:oval>
                  <v:oval id="Oval 58" o:spid="_x0000_s1038" style="position:absolute;left:15073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" filled="f" strokecolor="#99cb38 [3204]" strokeweight="1pt">
                    <v:stroke joinstyle="miter"/>
                  </v:oval>
                  <v:oval id="Oval 59" o:spid="_x0000_s1039" style="position:absolute;left:22693;width:10356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" filled="f" strokecolor="#99cb38 [3204]" strokeweight="1pt">
                    <v:stroke joinstyle="miter"/>
                  </v:oval>
                  <v:oval id="Oval 60" o:spid="_x0000_s1040" style="position:absolute;left:-13737;top:4465;width:2815;height:2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" fillcolor="#63a537 [3205]" stroked="f" strokeweight="1pt">
                    <v:stroke joinstyle="miter"/>
                  </v:oval>
                </v:group>
                <v:group id="Group 61" o:spid="_x0000_s1041" style="position:absolute;left:2116;top:29802;width:25732;height:25732" coordorigin="3196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 62" o:spid="_x0000_s1042" style="position:absolute;left:3196;width:38862;height:38862" coordorigin="3196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oval id="Oval 63" o:spid="_x0000_s1043" alt="city scape" style="position:absolute;left:3196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" filled="f" strokecolor="#99cb38 [3204]" strokeweight="1pt">
                      <v:stroke joinstyle="miter"/>
                      <v:path arrowok="t"/>
                      <o:lock v:ext="edit" aspectratio="t"/>
                    </v:oval>
                    <v:oval id="Oval 64" o:spid="_x0000_s1044" alt="employee at software company" style="position:absolute;left:4690;top:1554;width:36150;height:36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" stroked="f" strokeweight="1pt">
                      <v:fill r:id="rId4" o:title="employee at software company" recolor="t" rotate="t" type="frame"/>
                      <v:stroke joinstyle="miter"/>
                    </v:oval>
                  </v:group>
                  <v:oval id="Oval 65" o:spid="_x0000_s1045" style="position:absolute;left:32979;top:28346;width:7963;height:7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" filled="f" strokecolor="#99cb38 [3204]" strokeweight="1pt">
                    <v:stroke joinstyle="miter"/>
                  </v:oval>
                </v:group>
              </v:group>
              <w10:wrap anchorx="page" anchory="page"/>
            </v:group>
          </w:pict>
        </mc:Fallback>
      </mc:AlternateContent>
    </w:r>
    <w:r w:rsidR="006B7247" w:rsidRPr="006B724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7E2249CC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63A537" w:themeColor="accent2"/>
      </w:rPr>
    </w:lvl>
  </w:abstractNum>
  <w:abstractNum w:abstractNumId="2" w15:restartNumberingAfterBreak="0">
    <w:nsid w:val="58113E20"/>
    <w:multiLevelType w:val="hybridMultilevel"/>
    <w:tmpl w:val="277E8E36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141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D7"/>
    <w:rsid w:val="000C24C9"/>
    <w:rsid w:val="001066A5"/>
    <w:rsid w:val="00111E0A"/>
    <w:rsid w:val="0015269A"/>
    <w:rsid w:val="00154790"/>
    <w:rsid w:val="0015498E"/>
    <w:rsid w:val="00163634"/>
    <w:rsid w:val="001C6F65"/>
    <w:rsid w:val="001E306E"/>
    <w:rsid w:val="00204F1F"/>
    <w:rsid w:val="002226A1"/>
    <w:rsid w:val="002229F9"/>
    <w:rsid w:val="00224692"/>
    <w:rsid w:val="00256DE0"/>
    <w:rsid w:val="00265D02"/>
    <w:rsid w:val="002709A2"/>
    <w:rsid w:val="002C208D"/>
    <w:rsid w:val="002C39E6"/>
    <w:rsid w:val="002E745C"/>
    <w:rsid w:val="003E06AE"/>
    <w:rsid w:val="004609AB"/>
    <w:rsid w:val="004C0CA5"/>
    <w:rsid w:val="004E7009"/>
    <w:rsid w:val="00513B19"/>
    <w:rsid w:val="00514278"/>
    <w:rsid w:val="005762FE"/>
    <w:rsid w:val="00593491"/>
    <w:rsid w:val="0059748F"/>
    <w:rsid w:val="005C42AF"/>
    <w:rsid w:val="005C5673"/>
    <w:rsid w:val="005D6E77"/>
    <w:rsid w:val="005E3C54"/>
    <w:rsid w:val="005E3F3C"/>
    <w:rsid w:val="005F562C"/>
    <w:rsid w:val="00623E97"/>
    <w:rsid w:val="006751C1"/>
    <w:rsid w:val="006A39E8"/>
    <w:rsid w:val="006B7247"/>
    <w:rsid w:val="006C480F"/>
    <w:rsid w:val="0072133D"/>
    <w:rsid w:val="0073157D"/>
    <w:rsid w:val="007656D7"/>
    <w:rsid w:val="007A6006"/>
    <w:rsid w:val="007F4E5C"/>
    <w:rsid w:val="00827DA6"/>
    <w:rsid w:val="00844BFF"/>
    <w:rsid w:val="00857AE7"/>
    <w:rsid w:val="00887669"/>
    <w:rsid w:val="00914525"/>
    <w:rsid w:val="00960F68"/>
    <w:rsid w:val="009966C9"/>
    <w:rsid w:val="009A6B82"/>
    <w:rsid w:val="009C7459"/>
    <w:rsid w:val="009D53F8"/>
    <w:rsid w:val="009F737B"/>
    <w:rsid w:val="00A02CDE"/>
    <w:rsid w:val="00A05253"/>
    <w:rsid w:val="00A67DA8"/>
    <w:rsid w:val="00A8290F"/>
    <w:rsid w:val="00AB09AB"/>
    <w:rsid w:val="00AB4105"/>
    <w:rsid w:val="00B35D13"/>
    <w:rsid w:val="00B44159"/>
    <w:rsid w:val="00BA2D13"/>
    <w:rsid w:val="00BB1CBA"/>
    <w:rsid w:val="00BB2D74"/>
    <w:rsid w:val="00BC684A"/>
    <w:rsid w:val="00BD4B81"/>
    <w:rsid w:val="00BF7360"/>
    <w:rsid w:val="00C548FC"/>
    <w:rsid w:val="00C55F96"/>
    <w:rsid w:val="00C82F46"/>
    <w:rsid w:val="00C956B3"/>
    <w:rsid w:val="00C97094"/>
    <w:rsid w:val="00CA04E7"/>
    <w:rsid w:val="00CA4811"/>
    <w:rsid w:val="00CE6971"/>
    <w:rsid w:val="00D06340"/>
    <w:rsid w:val="00D418C5"/>
    <w:rsid w:val="00D6119E"/>
    <w:rsid w:val="00DC10E0"/>
    <w:rsid w:val="00E236A0"/>
    <w:rsid w:val="00E456FF"/>
    <w:rsid w:val="00E60898"/>
    <w:rsid w:val="00E6133D"/>
    <w:rsid w:val="00E62918"/>
    <w:rsid w:val="00E9637B"/>
    <w:rsid w:val="00EB0C72"/>
    <w:rsid w:val="00EC39AB"/>
    <w:rsid w:val="00EC5366"/>
    <w:rsid w:val="00EF6324"/>
    <w:rsid w:val="00F959CC"/>
    <w:rsid w:val="00FA4635"/>
    <w:rsid w:val="00FE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119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F46"/>
    <w:pPr>
      <w:spacing w:line="269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CBA"/>
    <w:pPr>
      <w:keepNext/>
      <w:keepLines/>
      <w:shd w:val="clear" w:color="auto" w:fill="99CB38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auto"/>
      <w:spacing w:val="15"/>
      <w:sz w:val="32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6F65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B44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32"/>
      <w:szCs w:val="22"/>
    </w:rPr>
  </w:style>
  <w:style w:type="paragraph" w:styleId="Heading4">
    <w:name w:val="heading 4"/>
    <w:basedOn w:val="Normal"/>
    <w:next w:val="Normal"/>
    <w:link w:val="Heading4Char"/>
    <w:uiPriority w:val="9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10"/>
    <w:qFormat/>
    <w:rsid w:val="00A67DA8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</w:rPr>
  </w:style>
  <w:style w:type="character" w:customStyle="1" w:styleId="TitleChar">
    <w:name w:val="Title Char"/>
    <w:basedOn w:val="DefaultParagraphFont"/>
    <w:link w:val="Title"/>
    <w:uiPriority w:val="10"/>
    <w:rsid w:val="00A67DA8"/>
    <w:rPr>
      <w:rFonts w:eastAsiaTheme="majorEastAsia" w:cstheme="majorBidi"/>
      <w:b/>
      <w:color w:val="FFFFFF" w:themeColor="background1"/>
      <w:kern w:val="28"/>
      <w:sz w:val="56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A67DA8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A67DA8"/>
    <w:rPr>
      <w:b/>
      <w:bCs/>
      <w:color w:val="FFFFFF" w:themeColor="background1"/>
      <w:sz w:val="24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B44159"/>
    <w:rPr>
      <w:rFonts w:asciiTheme="majorHAnsi" w:eastAsiaTheme="majorEastAsia" w:hAnsiTheme="majorHAnsi" w:cstheme="majorBidi"/>
      <w:b/>
      <w:bCs/>
      <w:color w:val="000000" w:themeColor="text1"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C6F65"/>
    <w:rPr>
      <w:rFonts w:eastAsiaTheme="majorEastAsia" w:cstheme="majorBidi"/>
      <w:b/>
      <w:bCs/>
      <w:color w:val="auto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A67DA8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</w:rPr>
  </w:style>
  <w:style w:type="paragraph" w:styleId="ListBullet">
    <w:name w:val="List Bullet"/>
    <w:basedOn w:val="Normal"/>
    <w:uiPriority w:val="2"/>
    <w:qFormat/>
    <w:rsid w:val="00827DA6"/>
    <w:pPr>
      <w:numPr>
        <w:numId w:val="1"/>
      </w:num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B1CBA"/>
    <w:rPr>
      <w:rFonts w:asciiTheme="majorHAnsi" w:eastAsiaTheme="majorEastAsia" w:hAnsiTheme="majorHAnsi" w:cstheme="majorBidi"/>
      <w:b/>
      <w:caps/>
      <w:color w:val="auto"/>
      <w:spacing w:val="15"/>
      <w:sz w:val="32"/>
      <w:szCs w:val="58"/>
      <w:shd w:val="clear" w:color="auto" w:fill="99CB38" w:themeFill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3634"/>
    <w:rPr>
      <w:rFonts w:asciiTheme="majorHAnsi" w:eastAsiaTheme="majorEastAsia" w:hAnsiTheme="majorHAnsi" w:cstheme="majorBidi"/>
      <w:b/>
      <w:bCs/>
      <w:color w:val="99CB38" w:themeColor="accent1"/>
    </w:rPr>
  </w:style>
  <w:style w:type="paragraph" w:customStyle="1" w:styleId="ContactInfo">
    <w:name w:val="Contact Info"/>
    <w:basedOn w:val="Normal"/>
    <w:uiPriority w:val="4"/>
    <w:qFormat/>
    <w:rsid w:val="005D6E77"/>
    <w:pPr>
      <w:spacing w:after="0" w:line="240" w:lineRule="auto"/>
      <w:jc w:val="center"/>
    </w:pPr>
    <w:rPr>
      <w:color w:val="E2DFCC" w:themeColor="background2"/>
    </w:rPr>
  </w:style>
  <w:style w:type="paragraph" w:styleId="TOCHeading">
    <w:name w:val="TOC Heading"/>
    <w:basedOn w:val="Heading1"/>
    <w:next w:val="Normal"/>
    <w:uiPriority w:val="9"/>
    <w:qFormat/>
    <w:rsid w:val="00E62918"/>
    <w:pPr>
      <w:outlineLvl w:val="9"/>
    </w:pPr>
  </w:style>
  <w:style w:type="paragraph" w:styleId="TOC2">
    <w:name w:val="toc 2"/>
    <w:basedOn w:val="TOC1"/>
    <w:next w:val="Normal"/>
    <w:autoRedefine/>
    <w:uiPriority w:val="10"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1636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TOCNumbers">
    <w:name w:val="TOC Numbers"/>
    <w:basedOn w:val="DefaultParagraphFont"/>
    <w:uiPriority w:val="11"/>
    <w:qFormat/>
    <w:rsid w:val="00E62918"/>
    <w:rPr>
      <w:b/>
      <w:bCs/>
      <w:color w:val="455F51" w:themeColor="text2"/>
      <w:sz w:val="20"/>
      <w:szCs w:val="28"/>
    </w:rPr>
  </w:style>
  <w:style w:type="character" w:styleId="PageNumber">
    <w:name w:val="page number"/>
    <w:basedOn w:val="DefaultParagraphFont"/>
    <w:uiPriority w:val="12"/>
    <w:qFormat/>
    <w:rPr>
      <w:b/>
      <w:bCs/>
      <w:color w:val="99CB38" w:themeColor="accent1"/>
    </w:rPr>
  </w:style>
  <w:style w:type="paragraph" w:styleId="Quote">
    <w:name w:val="Quote"/>
    <w:basedOn w:val="Normal"/>
    <w:next w:val="Normal"/>
    <w:link w:val="QuoteChar"/>
    <w:uiPriority w:val="2"/>
    <w:qFormat/>
    <w:rsid w:val="001C6F65"/>
    <w:pPr>
      <w:spacing w:before="280" w:after="280" w:line="264" w:lineRule="auto"/>
      <w:jc w:val="center"/>
    </w:pPr>
    <w:rPr>
      <w:iCs/>
      <w:caps/>
      <w:color w:val="4D671B" w:themeColor="accent1" w:themeShade="80"/>
      <w:sz w:val="28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1C6F65"/>
    <w:rPr>
      <w:iCs/>
      <w:caps/>
      <w:color w:val="4D671B" w:themeColor="accent1" w:themeShade="80"/>
      <w:sz w:val="28"/>
      <w:szCs w:val="34"/>
    </w:rPr>
  </w:style>
  <w:style w:type="paragraph" w:styleId="Caption">
    <w:name w:val="caption"/>
    <w:basedOn w:val="Normal"/>
    <w:next w:val="Normal"/>
    <w:uiPriority w:val="35"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3634"/>
    <w:rPr>
      <w:color w:val="000000" w:themeColor="text1"/>
    </w:rPr>
  </w:style>
  <w:style w:type="paragraph" w:styleId="Footer">
    <w:name w:val="footer"/>
    <w:basedOn w:val="Normal"/>
    <w:link w:val="Foot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3634"/>
    <w:rPr>
      <w:color w:val="000000" w:themeColor="text1"/>
    </w:rPr>
  </w:style>
  <w:style w:type="paragraph" w:customStyle="1" w:styleId="NormalAlt">
    <w:name w:val="Normal Alt"/>
    <w:basedOn w:val="Normal"/>
    <w:qFormat/>
    <w:rsid w:val="00C82F46"/>
    <w:rPr>
      <w:color w:val="E2DFCC" w:themeColor="background2"/>
    </w:rPr>
  </w:style>
  <w:style w:type="paragraph" w:styleId="ListParagraph">
    <w:name w:val="List Paragraph"/>
    <w:basedOn w:val="Normal"/>
    <w:uiPriority w:val="34"/>
    <w:unhideWhenUsed/>
    <w:qFormat/>
    <w:rsid w:val="00A05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agAvanesyanV\AppData\Roaming\Microsoft\Templates\Tech%20booklet.dotx" TargetMode="External"/></Relationships>
</file>

<file path=word/theme/theme1.xml><?xml version="1.0" encoding="utf-8"?>
<a:theme xmlns:a="http://schemas.openxmlformats.org/drawingml/2006/main" name="BKLT-0">
  <a:themeElements>
    <a:clrScheme name="Custom 8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81EEDB-5E48-4901-878C-464DF4B95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17D83F-F876-4F18-989A-D57E541D86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2D987A6-0CF2-42CB-A512-579D4E6C6B8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CDC22C-D10F-43D2-9A78-A228A5EF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 booklet</Template>
  <TotalTime>0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2020-08-12T09:07:00Z</dcterms:created>
  <dcterms:modified xsi:type="dcterms:W3CDTF">2020-08-12T10:18:00Z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